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DC8" w:rsidRDefault="00780DC8" w:rsidP="00780DC8">
      <w:pPr>
        <w:spacing w:line="360" w:lineRule="auto"/>
        <w:rPr>
          <w:sz w:val="28"/>
          <w:szCs w:val="28"/>
        </w:rPr>
      </w:pPr>
      <w:bookmarkStart w:id="0" w:name="_GoBack"/>
      <w:bookmarkEnd w:id="0"/>
    </w:p>
    <w:p w:rsidR="00476085" w:rsidRPr="00A90F79" w:rsidRDefault="00476085" w:rsidP="00476085">
      <w:pPr>
        <w:spacing w:line="360" w:lineRule="auto"/>
        <w:jc w:val="center"/>
        <w:rPr>
          <w:sz w:val="24"/>
          <w:szCs w:val="24"/>
          <w:u w:val="single"/>
        </w:rPr>
      </w:pPr>
      <w:r w:rsidRPr="00A90F79">
        <w:rPr>
          <w:sz w:val="24"/>
          <w:szCs w:val="24"/>
          <w:u w:val="single"/>
        </w:rPr>
        <w:t>RESULTADO PROCESSO SELETIVO SIMPLIFICADO Nº 003/2017</w:t>
      </w:r>
    </w:p>
    <w:p w:rsidR="00476085" w:rsidRPr="00A90F79" w:rsidRDefault="00476085" w:rsidP="00476085">
      <w:pPr>
        <w:spacing w:line="360" w:lineRule="auto"/>
        <w:jc w:val="center"/>
        <w:rPr>
          <w:sz w:val="24"/>
          <w:szCs w:val="24"/>
          <w:u w:val="single"/>
        </w:rPr>
      </w:pPr>
      <w:r w:rsidRPr="00A90F79">
        <w:rPr>
          <w:sz w:val="24"/>
          <w:szCs w:val="24"/>
          <w:u w:val="single"/>
        </w:rPr>
        <w:t>CONTRATAÇÃO TEMPORÁRIA (PRAZO DETERMINADO) – CADASTRO DE RESERVA</w:t>
      </w:r>
    </w:p>
    <w:p w:rsidR="0051216D" w:rsidRDefault="0051216D" w:rsidP="0051216D">
      <w:pPr>
        <w:ind w:firstLine="1134"/>
        <w:jc w:val="both"/>
        <w:rPr>
          <w:sz w:val="28"/>
          <w:szCs w:val="28"/>
        </w:rPr>
      </w:pPr>
    </w:p>
    <w:p w:rsidR="0084614B" w:rsidRPr="00A90F79" w:rsidRDefault="0084614B" w:rsidP="00455C84">
      <w:pPr>
        <w:jc w:val="both"/>
        <w:rPr>
          <w:sz w:val="24"/>
          <w:szCs w:val="24"/>
        </w:rPr>
      </w:pPr>
      <w:r w:rsidRPr="00A90F79">
        <w:rPr>
          <w:sz w:val="24"/>
          <w:szCs w:val="24"/>
        </w:rPr>
        <w:t>Obs:</w:t>
      </w:r>
      <w:r w:rsidR="00894014">
        <w:rPr>
          <w:sz w:val="24"/>
          <w:szCs w:val="24"/>
        </w:rPr>
        <w:t xml:space="preserve"> - </w:t>
      </w:r>
      <w:r w:rsidRPr="00A90F79">
        <w:rPr>
          <w:sz w:val="24"/>
          <w:szCs w:val="24"/>
        </w:rPr>
        <w:t xml:space="preserve"> Conforme previsto no item 3.7 do Edital o tempo de serviço prestado a </w:t>
      </w:r>
      <w:r w:rsidR="00A90F79" w:rsidRPr="00A90F79">
        <w:rPr>
          <w:sz w:val="24"/>
          <w:szCs w:val="24"/>
        </w:rPr>
        <w:t xml:space="preserve">Ente Público e que tenha sido usado para aposentar-se, seja pelo erário público, seja por autarquia, inclusive INSS, </w:t>
      </w:r>
      <w:r w:rsidR="00A90F79" w:rsidRPr="00A90F79">
        <w:rPr>
          <w:sz w:val="24"/>
          <w:szCs w:val="24"/>
          <w:u w:val="single"/>
        </w:rPr>
        <w:t>não será computado</w:t>
      </w:r>
      <w:r w:rsidR="00A90F79" w:rsidRPr="00A90F79">
        <w:rPr>
          <w:sz w:val="24"/>
          <w:szCs w:val="24"/>
        </w:rPr>
        <w:t>.</w:t>
      </w:r>
    </w:p>
    <w:p w:rsidR="0084614B" w:rsidRPr="00894014" w:rsidRDefault="00894014" w:rsidP="00894014">
      <w:pPr>
        <w:jc w:val="both"/>
        <w:rPr>
          <w:sz w:val="24"/>
          <w:szCs w:val="24"/>
        </w:rPr>
      </w:pPr>
      <w:r>
        <w:rPr>
          <w:sz w:val="28"/>
          <w:szCs w:val="28"/>
        </w:rPr>
        <w:t xml:space="preserve">        </w:t>
      </w:r>
      <w:r w:rsidRPr="00894014">
        <w:rPr>
          <w:sz w:val="24"/>
          <w:szCs w:val="24"/>
        </w:rPr>
        <w:t>-  Interposição de recursos : de 16 a 17 de outubro</w:t>
      </w:r>
    </w:p>
    <w:p w:rsidR="0084614B" w:rsidRDefault="0084614B" w:rsidP="0051216D">
      <w:pPr>
        <w:ind w:firstLine="1134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6053"/>
        <w:gridCol w:w="1828"/>
      </w:tblGrid>
      <w:tr w:rsidR="00476085" w:rsidRPr="00DD3775" w:rsidTr="00DD3775">
        <w:tc>
          <w:tcPr>
            <w:tcW w:w="10116" w:type="dxa"/>
            <w:gridSpan w:val="3"/>
            <w:shd w:val="clear" w:color="auto" w:fill="auto"/>
          </w:tcPr>
          <w:p w:rsidR="00476085" w:rsidRPr="00DD3775" w:rsidRDefault="00476085" w:rsidP="00DD3775">
            <w:pPr>
              <w:jc w:val="both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CARGO: TÉCNICO EM ENFERMAGEM - PSF</w:t>
            </w:r>
          </w:p>
        </w:tc>
      </w:tr>
      <w:tr w:rsidR="00476085" w:rsidRPr="00DD3775" w:rsidTr="00DD3775">
        <w:tc>
          <w:tcPr>
            <w:tcW w:w="2235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Classificação</w:t>
            </w:r>
          </w:p>
        </w:tc>
        <w:tc>
          <w:tcPr>
            <w:tcW w:w="6053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Candidato</w:t>
            </w:r>
          </w:p>
        </w:tc>
        <w:tc>
          <w:tcPr>
            <w:tcW w:w="1828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Pontuação</w:t>
            </w:r>
          </w:p>
        </w:tc>
      </w:tr>
      <w:tr w:rsidR="0058014E" w:rsidRPr="00DD3775" w:rsidTr="00DD3775">
        <w:tc>
          <w:tcPr>
            <w:tcW w:w="2235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1º</w:t>
            </w:r>
          </w:p>
        </w:tc>
        <w:tc>
          <w:tcPr>
            <w:tcW w:w="6053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Alexandra Garcia da Silva</w:t>
            </w:r>
          </w:p>
        </w:tc>
        <w:tc>
          <w:tcPr>
            <w:tcW w:w="1828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20</w:t>
            </w:r>
          </w:p>
        </w:tc>
      </w:tr>
      <w:tr w:rsidR="0058014E" w:rsidRPr="00DD3775" w:rsidTr="00DD3775">
        <w:tc>
          <w:tcPr>
            <w:tcW w:w="2235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2º</w:t>
            </w:r>
          </w:p>
        </w:tc>
        <w:tc>
          <w:tcPr>
            <w:tcW w:w="6053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Maria Aparecida Dias Machado</w:t>
            </w:r>
          </w:p>
        </w:tc>
        <w:tc>
          <w:tcPr>
            <w:tcW w:w="1828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20</w:t>
            </w:r>
          </w:p>
        </w:tc>
      </w:tr>
      <w:tr w:rsidR="0058014E" w:rsidRPr="00DD3775" w:rsidTr="00DD3775">
        <w:tc>
          <w:tcPr>
            <w:tcW w:w="2235" w:type="dxa"/>
            <w:shd w:val="clear" w:color="auto" w:fill="auto"/>
          </w:tcPr>
          <w:p w:rsidR="0058014E" w:rsidRPr="00DD3775" w:rsidRDefault="0058014E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 xml:space="preserve">3º </w:t>
            </w:r>
          </w:p>
        </w:tc>
        <w:tc>
          <w:tcPr>
            <w:tcW w:w="6053" w:type="dxa"/>
            <w:shd w:val="clear" w:color="auto" w:fill="auto"/>
          </w:tcPr>
          <w:p w:rsidR="0058014E" w:rsidRPr="00DD3775" w:rsidRDefault="0058014E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Margaret Rodrigues de Carvalho</w:t>
            </w:r>
          </w:p>
        </w:tc>
        <w:tc>
          <w:tcPr>
            <w:tcW w:w="1828" w:type="dxa"/>
            <w:shd w:val="clear" w:color="auto" w:fill="auto"/>
          </w:tcPr>
          <w:p w:rsidR="0058014E" w:rsidRPr="00DD3775" w:rsidRDefault="0058014E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16</w:t>
            </w:r>
          </w:p>
        </w:tc>
      </w:tr>
      <w:tr w:rsidR="0058014E" w:rsidRPr="00DD3775" w:rsidTr="00DD3775">
        <w:tc>
          <w:tcPr>
            <w:tcW w:w="2235" w:type="dxa"/>
            <w:shd w:val="clear" w:color="auto" w:fill="auto"/>
          </w:tcPr>
          <w:p w:rsidR="00476085" w:rsidRPr="00DD3775" w:rsidRDefault="0058014E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4</w:t>
            </w:r>
            <w:r w:rsidR="00476085" w:rsidRPr="00DD3775">
              <w:rPr>
                <w:sz w:val="28"/>
                <w:szCs w:val="28"/>
              </w:rPr>
              <w:t>º</w:t>
            </w:r>
          </w:p>
        </w:tc>
        <w:tc>
          <w:tcPr>
            <w:tcW w:w="6053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Jane Cristina da silva Ferreira</w:t>
            </w:r>
          </w:p>
        </w:tc>
        <w:tc>
          <w:tcPr>
            <w:tcW w:w="1828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16</w:t>
            </w:r>
          </w:p>
        </w:tc>
      </w:tr>
      <w:tr w:rsidR="0058014E" w:rsidRPr="00DD3775" w:rsidTr="00DD3775">
        <w:tc>
          <w:tcPr>
            <w:tcW w:w="2235" w:type="dxa"/>
            <w:shd w:val="clear" w:color="auto" w:fill="auto"/>
          </w:tcPr>
          <w:p w:rsidR="00476085" w:rsidRPr="00DD3775" w:rsidRDefault="0058014E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5</w:t>
            </w:r>
            <w:r w:rsidR="00476085" w:rsidRPr="00DD3775">
              <w:rPr>
                <w:sz w:val="28"/>
                <w:szCs w:val="28"/>
              </w:rPr>
              <w:t>º</w:t>
            </w:r>
          </w:p>
        </w:tc>
        <w:tc>
          <w:tcPr>
            <w:tcW w:w="6053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Jaqueline Ribeiro de Castro</w:t>
            </w:r>
          </w:p>
        </w:tc>
        <w:tc>
          <w:tcPr>
            <w:tcW w:w="1828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16</w:t>
            </w:r>
          </w:p>
        </w:tc>
      </w:tr>
      <w:tr w:rsidR="0058014E" w:rsidRPr="00DD3775" w:rsidTr="00DD3775">
        <w:tc>
          <w:tcPr>
            <w:tcW w:w="2235" w:type="dxa"/>
            <w:shd w:val="clear" w:color="auto" w:fill="auto"/>
          </w:tcPr>
          <w:p w:rsidR="00476085" w:rsidRPr="00DD3775" w:rsidRDefault="0058014E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6</w:t>
            </w:r>
            <w:r w:rsidR="00476085" w:rsidRPr="00DD3775">
              <w:rPr>
                <w:sz w:val="28"/>
                <w:szCs w:val="28"/>
              </w:rPr>
              <w:t>º</w:t>
            </w:r>
          </w:p>
        </w:tc>
        <w:tc>
          <w:tcPr>
            <w:tcW w:w="6053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Maria Ângela de Jesus</w:t>
            </w:r>
          </w:p>
        </w:tc>
        <w:tc>
          <w:tcPr>
            <w:tcW w:w="1828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14</w:t>
            </w:r>
          </w:p>
        </w:tc>
      </w:tr>
      <w:tr w:rsidR="0058014E" w:rsidRPr="00DD3775" w:rsidTr="00DD3775">
        <w:tc>
          <w:tcPr>
            <w:tcW w:w="2235" w:type="dxa"/>
            <w:shd w:val="clear" w:color="auto" w:fill="auto"/>
          </w:tcPr>
          <w:p w:rsidR="00476085" w:rsidRPr="00DD3775" w:rsidRDefault="0058014E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7</w:t>
            </w:r>
            <w:r w:rsidR="00476085" w:rsidRPr="00DD3775">
              <w:rPr>
                <w:sz w:val="28"/>
                <w:szCs w:val="28"/>
              </w:rPr>
              <w:t>º</w:t>
            </w:r>
          </w:p>
        </w:tc>
        <w:tc>
          <w:tcPr>
            <w:tcW w:w="6053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Maria Luíza Carvalho de Azevedo Silva</w:t>
            </w:r>
          </w:p>
        </w:tc>
        <w:tc>
          <w:tcPr>
            <w:tcW w:w="1828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12</w:t>
            </w:r>
          </w:p>
        </w:tc>
      </w:tr>
      <w:tr w:rsidR="0058014E" w:rsidRPr="00DD3775" w:rsidTr="00DD3775">
        <w:tc>
          <w:tcPr>
            <w:tcW w:w="2235" w:type="dxa"/>
            <w:shd w:val="clear" w:color="auto" w:fill="auto"/>
          </w:tcPr>
          <w:p w:rsidR="00476085" w:rsidRPr="00DD3775" w:rsidRDefault="0058014E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8</w:t>
            </w:r>
            <w:r w:rsidR="00476085" w:rsidRPr="00DD3775">
              <w:rPr>
                <w:sz w:val="28"/>
                <w:szCs w:val="28"/>
              </w:rPr>
              <w:t>º</w:t>
            </w:r>
          </w:p>
        </w:tc>
        <w:tc>
          <w:tcPr>
            <w:tcW w:w="6053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Cláudia Fagundes de Faria</w:t>
            </w:r>
          </w:p>
        </w:tc>
        <w:tc>
          <w:tcPr>
            <w:tcW w:w="1828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12</w:t>
            </w:r>
          </w:p>
        </w:tc>
      </w:tr>
      <w:tr w:rsidR="0058014E" w:rsidRPr="00DD3775" w:rsidTr="00DD3775">
        <w:tc>
          <w:tcPr>
            <w:tcW w:w="2235" w:type="dxa"/>
            <w:shd w:val="clear" w:color="auto" w:fill="auto"/>
          </w:tcPr>
          <w:p w:rsidR="00476085" w:rsidRPr="00DD3775" w:rsidRDefault="0058014E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9</w:t>
            </w:r>
            <w:r w:rsidR="00476085" w:rsidRPr="00DD3775">
              <w:rPr>
                <w:sz w:val="28"/>
                <w:szCs w:val="28"/>
              </w:rPr>
              <w:t>º</w:t>
            </w:r>
          </w:p>
        </w:tc>
        <w:tc>
          <w:tcPr>
            <w:tcW w:w="6053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Elsinéia Mary Calixto de Freitas</w:t>
            </w:r>
          </w:p>
        </w:tc>
        <w:tc>
          <w:tcPr>
            <w:tcW w:w="1828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11</w:t>
            </w:r>
          </w:p>
        </w:tc>
      </w:tr>
      <w:tr w:rsidR="0058014E" w:rsidRPr="00DD3775" w:rsidTr="00DD3775">
        <w:tc>
          <w:tcPr>
            <w:tcW w:w="2235" w:type="dxa"/>
            <w:shd w:val="clear" w:color="auto" w:fill="auto"/>
          </w:tcPr>
          <w:p w:rsidR="00476085" w:rsidRPr="00DD3775" w:rsidRDefault="0058014E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10</w:t>
            </w:r>
            <w:r w:rsidR="00476085" w:rsidRPr="00DD3775">
              <w:rPr>
                <w:sz w:val="28"/>
                <w:szCs w:val="28"/>
              </w:rPr>
              <w:t>º</w:t>
            </w:r>
          </w:p>
        </w:tc>
        <w:tc>
          <w:tcPr>
            <w:tcW w:w="6053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Geani Aparecida dos Santos</w:t>
            </w:r>
          </w:p>
        </w:tc>
        <w:tc>
          <w:tcPr>
            <w:tcW w:w="1828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10</w:t>
            </w:r>
          </w:p>
        </w:tc>
      </w:tr>
      <w:tr w:rsidR="0058014E" w:rsidRPr="00DD3775" w:rsidTr="00DD3775">
        <w:tc>
          <w:tcPr>
            <w:tcW w:w="2235" w:type="dxa"/>
            <w:shd w:val="clear" w:color="auto" w:fill="auto"/>
          </w:tcPr>
          <w:p w:rsidR="00476085" w:rsidRPr="00DD3775" w:rsidRDefault="0058014E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11</w:t>
            </w:r>
            <w:r w:rsidR="00476085" w:rsidRPr="00DD3775">
              <w:rPr>
                <w:sz w:val="28"/>
                <w:szCs w:val="28"/>
              </w:rPr>
              <w:t>º</w:t>
            </w:r>
          </w:p>
        </w:tc>
        <w:tc>
          <w:tcPr>
            <w:tcW w:w="6053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Devaldete das Dores Vieira</w:t>
            </w:r>
          </w:p>
        </w:tc>
        <w:tc>
          <w:tcPr>
            <w:tcW w:w="1828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08</w:t>
            </w:r>
          </w:p>
        </w:tc>
      </w:tr>
      <w:tr w:rsidR="0058014E" w:rsidRPr="00DD3775" w:rsidTr="00DD3775">
        <w:tc>
          <w:tcPr>
            <w:tcW w:w="2235" w:type="dxa"/>
            <w:shd w:val="clear" w:color="auto" w:fill="auto"/>
          </w:tcPr>
          <w:p w:rsidR="00476085" w:rsidRPr="00DD3775" w:rsidRDefault="0058014E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12</w:t>
            </w:r>
            <w:r w:rsidR="00476085" w:rsidRPr="00DD3775">
              <w:rPr>
                <w:sz w:val="28"/>
                <w:szCs w:val="28"/>
              </w:rPr>
              <w:t>º</w:t>
            </w:r>
          </w:p>
        </w:tc>
        <w:tc>
          <w:tcPr>
            <w:tcW w:w="6053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Wânia de Oliveira Gonçalves</w:t>
            </w:r>
          </w:p>
        </w:tc>
        <w:tc>
          <w:tcPr>
            <w:tcW w:w="1828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0</w:t>
            </w:r>
            <w:r w:rsidR="00A90F79" w:rsidRPr="00DD3775">
              <w:rPr>
                <w:sz w:val="28"/>
                <w:szCs w:val="28"/>
              </w:rPr>
              <w:t>0</w:t>
            </w:r>
          </w:p>
        </w:tc>
      </w:tr>
      <w:tr w:rsidR="0058014E" w:rsidRPr="00DD3775" w:rsidTr="00DD3775">
        <w:tc>
          <w:tcPr>
            <w:tcW w:w="2235" w:type="dxa"/>
            <w:shd w:val="clear" w:color="auto" w:fill="auto"/>
          </w:tcPr>
          <w:p w:rsidR="00476085" w:rsidRPr="00DD3775" w:rsidRDefault="0058014E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13</w:t>
            </w:r>
            <w:r w:rsidR="00476085" w:rsidRPr="00DD3775">
              <w:rPr>
                <w:sz w:val="28"/>
                <w:szCs w:val="28"/>
              </w:rPr>
              <w:t>º</w:t>
            </w:r>
          </w:p>
        </w:tc>
        <w:tc>
          <w:tcPr>
            <w:tcW w:w="6053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Rosângela Aparecida de Almeida</w:t>
            </w:r>
          </w:p>
        </w:tc>
        <w:tc>
          <w:tcPr>
            <w:tcW w:w="1828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0</w:t>
            </w:r>
            <w:r w:rsidR="00A90F79" w:rsidRPr="00DD3775">
              <w:rPr>
                <w:sz w:val="28"/>
                <w:szCs w:val="28"/>
              </w:rPr>
              <w:t>0</w:t>
            </w:r>
          </w:p>
        </w:tc>
      </w:tr>
      <w:tr w:rsidR="0058014E" w:rsidRPr="00DD3775" w:rsidTr="00DD3775">
        <w:tc>
          <w:tcPr>
            <w:tcW w:w="2235" w:type="dxa"/>
            <w:shd w:val="clear" w:color="auto" w:fill="auto"/>
          </w:tcPr>
          <w:p w:rsidR="00476085" w:rsidRPr="00DD3775" w:rsidRDefault="0058014E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14</w:t>
            </w:r>
            <w:r w:rsidR="00476085" w:rsidRPr="00DD3775">
              <w:rPr>
                <w:sz w:val="28"/>
                <w:szCs w:val="28"/>
              </w:rPr>
              <w:t>º</w:t>
            </w:r>
          </w:p>
        </w:tc>
        <w:tc>
          <w:tcPr>
            <w:tcW w:w="6053" w:type="dxa"/>
            <w:shd w:val="clear" w:color="auto" w:fill="auto"/>
          </w:tcPr>
          <w:p w:rsidR="00476085" w:rsidRPr="00DD3775" w:rsidRDefault="00365217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Marly Rosária dos Santos Amorim</w:t>
            </w:r>
          </w:p>
        </w:tc>
        <w:tc>
          <w:tcPr>
            <w:tcW w:w="1828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0</w:t>
            </w:r>
            <w:r w:rsidR="00A90F79" w:rsidRPr="00DD3775">
              <w:rPr>
                <w:sz w:val="28"/>
                <w:szCs w:val="28"/>
              </w:rPr>
              <w:t>0</w:t>
            </w:r>
          </w:p>
        </w:tc>
      </w:tr>
      <w:tr w:rsidR="0058014E" w:rsidRPr="00DD3775" w:rsidTr="00DD3775">
        <w:tc>
          <w:tcPr>
            <w:tcW w:w="2235" w:type="dxa"/>
            <w:shd w:val="clear" w:color="auto" w:fill="auto"/>
          </w:tcPr>
          <w:p w:rsidR="00476085" w:rsidRPr="00DD3775" w:rsidRDefault="0058014E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15</w:t>
            </w:r>
            <w:r w:rsidR="00476085" w:rsidRPr="00DD3775">
              <w:rPr>
                <w:sz w:val="28"/>
                <w:szCs w:val="28"/>
              </w:rPr>
              <w:t>º</w:t>
            </w:r>
          </w:p>
        </w:tc>
        <w:tc>
          <w:tcPr>
            <w:tcW w:w="6053" w:type="dxa"/>
            <w:shd w:val="clear" w:color="auto" w:fill="auto"/>
          </w:tcPr>
          <w:p w:rsidR="00476085" w:rsidRPr="00DD3775" w:rsidRDefault="00365217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Simone Peixoto Fernandes</w:t>
            </w:r>
          </w:p>
        </w:tc>
        <w:tc>
          <w:tcPr>
            <w:tcW w:w="1828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0</w:t>
            </w:r>
            <w:r w:rsidR="00A90F79" w:rsidRPr="00DD3775">
              <w:rPr>
                <w:sz w:val="28"/>
                <w:szCs w:val="28"/>
              </w:rPr>
              <w:t>0</w:t>
            </w:r>
          </w:p>
        </w:tc>
      </w:tr>
      <w:tr w:rsidR="0058014E" w:rsidRPr="00DD3775" w:rsidTr="00DD3775">
        <w:tc>
          <w:tcPr>
            <w:tcW w:w="2235" w:type="dxa"/>
            <w:shd w:val="clear" w:color="auto" w:fill="auto"/>
          </w:tcPr>
          <w:p w:rsidR="00476085" w:rsidRPr="00DD3775" w:rsidRDefault="0058014E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16</w:t>
            </w:r>
            <w:r w:rsidR="00476085" w:rsidRPr="00DD3775">
              <w:rPr>
                <w:sz w:val="28"/>
                <w:szCs w:val="28"/>
              </w:rPr>
              <w:t>º</w:t>
            </w:r>
          </w:p>
        </w:tc>
        <w:tc>
          <w:tcPr>
            <w:tcW w:w="6053" w:type="dxa"/>
            <w:shd w:val="clear" w:color="auto" w:fill="auto"/>
          </w:tcPr>
          <w:p w:rsidR="00476085" w:rsidRPr="00DD3775" w:rsidRDefault="00476085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Flaviane Almeida</w:t>
            </w:r>
            <w:r w:rsidR="0084614B" w:rsidRPr="00DD3775">
              <w:rPr>
                <w:sz w:val="28"/>
                <w:szCs w:val="28"/>
              </w:rPr>
              <w:t xml:space="preserve"> de Queiroz Silva</w:t>
            </w:r>
          </w:p>
        </w:tc>
        <w:tc>
          <w:tcPr>
            <w:tcW w:w="1828" w:type="dxa"/>
            <w:shd w:val="clear" w:color="auto" w:fill="auto"/>
          </w:tcPr>
          <w:p w:rsidR="00476085" w:rsidRPr="00DD3775" w:rsidRDefault="0084614B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0</w:t>
            </w:r>
            <w:r w:rsidR="00A90F79" w:rsidRPr="00DD3775">
              <w:rPr>
                <w:sz w:val="28"/>
                <w:szCs w:val="28"/>
              </w:rPr>
              <w:t>0</w:t>
            </w:r>
          </w:p>
        </w:tc>
      </w:tr>
      <w:tr w:rsidR="0058014E" w:rsidRPr="00DD3775" w:rsidTr="00DD3775">
        <w:tc>
          <w:tcPr>
            <w:tcW w:w="2235" w:type="dxa"/>
            <w:shd w:val="clear" w:color="auto" w:fill="auto"/>
          </w:tcPr>
          <w:p w:rsidR="00476085" w:rsidRPr="00DD3775" w:rsidRDefault="0058014E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17</w:t>
            </w:r>
            <w:r w:rsidR="0084614B" w:rsidRPr="00DD3775">
              <w:rPr>
                <w:sz w:val="28"/>
                <w:szCs w:val="28"/>
              </w:rPr>
              <w:t>º</w:t>
            </w:r>
          </w:p>
        </w:tc>
        <w:tc>
          <w:tcPr>
            <w:tcW w:w="6053" w:type="dxa"/>
            <w:shd w:val="clear" w:color="auto" w:fill="auto"/>
          </w:tcPr>
          <w:p w:rsidR="00476085" w:rsidRPr="00DD3775" w:rsidRDefault="0084614B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Carla Andreia da Silva</w:t>
            </w:r>
          </w:p>
        </w:tc>
        <w:tc>
          <w:tcPr>
            <w:tcW w:w="1828" w:type="dxa"/>
            <w:shd w:val="clear" w:color="auto" w:fill="auto"/>
          </w:tcPr>
          <w:p w:rsidR="00476085" w:rsidRPr="00DD3775" w:rsidRDefault="0084614B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0</w:t>
            </w:r>
            <w:r w:rsidR="00A90F79" w:rsidRPr="00DD3775">
              <w:rPr>
                <w:sz w:val="28"/>
                <w:szCs w:val="28"/>
              </w:rPr>
              <w:t>0</w:t>
            </w:r>
          </w:p>
        </w:tc>
      </w:tr>
    </w:tbl>
    <w:p w:rsidR="00476085" w:rsidRDefault="00476085" w:rsidP="0051216D">
      <w:pPr>
        <w:ind w:firstLine="1134"/>
        <w:jc w:val="both"/>
        <w:rPr>
          <w:sz w:val="28"/>
          <w:szCs w:val="28"/>
        </w:rPr>
      </w:pPr>
    </w:p>
    <w:p w:rsidR="00A90F79" w:rsidRDefault="00A90F79" w:rsidP="0051216D">
      <w:pPr>
        <w:ind w:firstLine="1134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6053"/>
        <w:gridCol w:w="1828"/>
      </w:tblGrid>
      <w:tr w:rsidR="0084614B" w:rsidRPr="00DD3775" w:rsidTr="00DD3775">
        <w:tc>
          <w:tcPr>
            <w:tcW w:w="10116" w:type="dxa"/>
            <w:gridSpan w:val="3"/>
            <w:shd w:val="clear" w:color="auto" w:fill="auto"/>
          </w:tcPr>
          <w:p w:rsidR="0084614B" w:rsidRPr="00DD3775" w:rsidRDefault="0084614B" w:rsidP="00DD3775">
            <w:pPr>
              <w:jc w:val="both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 xml:space="preserve">CARGO: MÉDICO </w:t>
            </w:r>
            <w:r w:rsidR="00365217" w:rsidRPr="00DD3775">
              <w:rPr>
                <w:sz w:val="28"/>
                <w:szCs w:val="28"/>
              </w:rPr>
              <w:t>(CLÍNICA MÉDICA)</w:t>
            </w:r>
          </w:p>
        </w:tc>
      </w:tr>
      <w:tr w:rsidR="0084614B" w:rsidRPr="00DD3775" w:rsidTr="00DD3775">
        <w:tc>
          <w:tcPr>
            <w:tcW w:w="2235" w:type="dxa"/>
            <w:shd w:val="clear" w:color="auto" w:fill="auto"/>
          </w:tcPr>
          <w:p w:rsidR="0084614B" w:rsidRPr="00DD3775" w:rsidRDefault="0084614B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Classificação</w:t>
            </w:r>
          </w:p>
        </w:tc>
        <w:tc>
          <w:tcPr>
            <w:tcW w:w="6053" w:type="dxa"/>
            <w:shd w:val="clear" w:color="auto" w:fill="auto"/>
          </w:tcPr>
          <w:p w:rsidR="0084614B" w:rsidRPr="00DD3775" w:rsidRDefault="0084614B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Candidato</w:t>
            </w:r>
          </w:p>
        </w:tc>
        <w:tc>
          <w:tcPr>
            <w:tcW w:w="1828" w:type="dxa"/>
            <w:shd w:val="clear" w:color="auto" w:fill="auto"/>
          </w:tcPr>
          <w:p w:rsidR="0084614B" w:rsidRPr="00DD3775" w:rsidRDefault="0084614B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Pontuação</w:t>
            </w:r>
          </w:p>
        </w:tc>
      </w:tr>
      <w:tr w:rsidR="0084614B" w:rsidRPr="00DD3775" w:rsidTr="00DD3775">
        <w:tc>
          <w:tcPr>
            <w:tcW w:w="2235" w:type="dxa"/>
            <w:shd w:val="clear" w:color="auto" w:fill="auto"/>
          </w:tcPr>
          <w:p w:rsidR="0084614B" w:rsidRPr="00DD3775" w:rsidRDefault="0084614B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1º</w:t>
            </w:r>
          </w:p>
        </w:tc>
        <w:tc>
          <w:tcPr>
            <w:tcW w:w="6053" w:type="dxa"/>
            <w:shd w:val="clear" w:color="auto" w:fill="auto"/>
          </w:tcPr>
          <w:p w:rsidR="0084614B" w:rsidRPr="00DD3775" w:rsidRDefault="0084614B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Marcos Fernandes Barreto</w:t>
            </w:r>
          </w:p>
        </w:tc>
        <w:tc>
          <w:tcPr>
            <w:tcW w:w="1828" w:type="dxa"/>
            <w:shd w:val="clear" w:color="auto" w:fill="auto"/>
          </w:tcPr>
          <w:p w:rsidR="0084614B" w:rsidRPr="00DD3775" w:rsidRDefault="0084614B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30</w:t>
            </w:r>
          </w:p>
        </w:tc>
      </w:tr>
      <w:tr w:rsidR="0084614B" w:rsidRPr="00DD3775" w:rsidTr="00DD3775">
        <w:tc>
          <w:tcPr>
            <w:tcW w:w="2235" w:type="dxa"/>
            <w:shd w:val="clear" w:color="auto" w:fill="auto"/>
          </w:tcPr>
          <w:p w:rsidR="0084614B" w:rsidRPr="00DD3775" w:rsidRDefault="0084614B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2º</w:t>
            </w:r>
          </w:p>
        </w:tc>
        <w:tc>
          <w:tcPr>
            <w:tcW w:w="6053" w:type="dxa"/>
            <w:shd w:val="clear" w:color="auto" w:fill="auto"/>
          </w:tcPr>
          <w:p w:rsidR="0084614B" w:rsidRPr="00DD3775" w:rsidRDefault="0084614B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Moacir Fonseca Pacheco</w:t>
            </w:r>
          </w:p>
        </w:tc>
        <w:tc>
          <w:tcPr>
            <w:tcW w:w="1828" w:type="dxa"/>
            <w:shd w:val="clear" w:color="auto" w:fill="auto"/>
          </w:tcPr>
          <w:p w:rsidR="0084614B" w:rsidRPr="00DD3775" w:rsidRDefault="0084614B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20</w:t>
            </w:r>
          </w:p>
        </w:tc>
      </w:tr>
      <w:tr w:rsidR="0084614B" w:rsidRPr="00DD3775" w:rsidTr="00DD3775">
        <w:tc>
          <w:tcPr>
            <w:tcW w:w="2235" w:type="dxa"/>
            <w:shd w:val="clear" w:color="auto" w:fill="auto"/>
          </w:tcPr>
          <w:p w:rsidR="0084614B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3</w:t>
            </w:r>
            <w:r w:rsidR="0084614B" w:rsidRPr="00DD3775">
              <w:rPr>
                <w:sz w:val="28"/>
                <w:szCs w:val="28"/>
              </w:rPr>
              <w:t>º</w:t>
            </w:r>
          </w:p>
        </w:tc>
        <w:tc>
          <w:tcPr>
            <w:tcW w:w="6053" w:type="dxa"/>
            <w:shd w:val="clear" w:color="auto" w:fill="auto"/>
          </w:tcPr>
          <w:p w:rsidR="0084614B" w:rsidRPr="00DD3775" w:rsidRDefault="0084614B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Márcia Cristina de Barros Tameirão</w:t>
            </w:r>
          </w:p>
        </w:tc>
        <w:tc>
          <w:tcPr>
            <w:tcW w:w="1828" w:type="dxa"/>
            <w:shd w:val="clear" w:color="auto" w:fill="auto"/>
          </w:tcPr>
          <w:p w:rsidR="0084614B" w:rsidRPr="00DD3775" w:rsidRDefault="0084614B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02</w:t>
            </w:r>
          </w:p>
        </w:tc>
      </w:tr>
      <w:tr w:rsidR="0084614B" w:rsidRPr="00DD3775" w:rsidTr="00DD3775">
        <w:tc>
          <w:tcPr>
            <w:tcW w:w="2235" w:type="dxa"/>
            <w:shd w:val="clear" w:color="auto" w:fill="auto"/>
          </w:tcPr>
          <w:p w:rsidR="0084614B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4</w:t>
            </w:r>
            <w:r w:rsidR="0084614B" w:rsidRPr="00DD3775">
              <w:rPr>
                <w:sz w:val="28"/>
                <w:szCs w:val="28"/>
              </w:rPr>
              <w:t>º</w:t>
            </w:r>
          </w:p>
        </w:tc>
        <w:tc>
          <w:tcPr>
            <w:tcW w:w="6053" w:type="dxa"/>
            <w:shd w:val="clear" w:color="auto" w:fill="auto"/>
          </w:tcPr>
          <w:p w:rsidR="0084614B" w:rsidRPr="00DD3775" w:rsidRDefault="0084614B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Ramsés Guilherme de Castro Silva</w:t>
            </w:r>
          </w:p>
        </w:tc>
        <w:tc>
          <w:tcPr>
            <w:tcW w:w="1828" w:type="dxa"/>
            <w:shd w:val="clear" w:color="auto" w:fill="auto"/>
          </w:tcPr>
          <w:p w:rsidR="0084614B" w:rsidRPr="00DD3775" w:rsidRDefault="0084614B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0</w:t>
            </w:r>
            <w:r w:rsidR="00A90F79" w:rsidRPr="00DD3775">
              <w:rPr>
                <w:sz w:val="28"/>
                <w:szCs w:val="28"/>
              </w:rPr>
              <w:t>0</w:t>
            </w:r>
          </w:p>
        </w:tc>
      </w:tr>
    </w:tbl>
    <w:p w:rsidR="00455C84" w:rsidRDefault="00455C84" w:rsidP="0051216D">
      <w:pPr>
        <w:ind w:firstLine="1134"/>
        <w:jc w:val="both"/>
        <w:rPr>
          <w:sz w:val="28"/>
          <w:szCs w:val="28"/>
        </w:rPr>
      </w:pPr>
    </w:p>
    <w:p w:rsidR="00A90F79" w:rsidRDefault="00A90F79" w:rsidP="0051216D">
      <w:pPr>
        <w:ind w:firstLine="1134"/>
        <w:jc w:val="both"/>
        <w:rPr>
          <w:sz w:val="28"/>
          <w:szCs w:val="28"/>
        </w:rPr>
      </w:pPr>
    </w:p>
    <w:p w:rsidR="00A90F79" w:rsidRDefault="00A90F79" w:rsidP="0051216D">
      <w:pPr>
        <w:ind w:firstLine="1134"/>
        <w:jc w:val="both"/>
        <w:rPr>
          <w:sz w:val="28"/>
          <w:szCs w:val="28"/>
        </w:rPr>
      </w:pPr>
    </w:p>
    <w:p w:rsidR="00A90F79" w:rsidRDefault="00A90F79" w:rsidP="0051216D">
      <w:pPr>
        <w:ind w:firstLine="1134"/>
        <w:jc w:val="both"/>
        <w:rPr>
          <w:sz w:val="28"/>
          <w:szCs w:val="28"/>
        </w:rPr>
      </w:pPr>
    </w:p>
    <w:p w:rsidR="00A90F79" w:rsidRDefault="00A90F79" w:rsidP="0051216D">
      <w:pPr>
        <w:ind w:firstLine="1134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6053"/>
        <w:gridCol w:w="1828"/>
      </w:tblGrid>
      <w:tr w:rsidR="00A90F79" w:rsidRPr="00DD3775" w:rsidTr="00DD3775">
        <w:tc>
          <w:tcPr>
            <w:tcW w:w="10116" w:type="dxa"/>
            <w:gridSpan w:val="3"/>
            <w:shd w:val="clear" w:color="auto" w:fill="auto"/>
          </w:tcPr>
          <w:p w:rsidR="00A90F79" w:rsidRPr="00DD3775" w:rsidRDefault="00A90F79" w:rsidP="00DD3775">
            <w:pPr>
              <w:jc w:val="both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CARGO: MÉDICO - PSF</w:t>
            </w:r>
          </w:p>
        </w:tc>
      </w:tr>
      <w:tr w:rsidR="00A90F79" w:rsidRPr="00DD3775" w:rsidTr="00DD3775">
        <w:tc>
          <w:tcPr>
            <w:tcW w:w="2235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Classificação</w:t>
            </w:r>
          </w:p>
        </w:tc>
        <w:tc>
          <w:tcPr>
            <w:tcW w:w="6053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Candidato</w:t>
            </w:r>
          </w:p>
        </w:tc>
        <w:tc>
          <w:tcPr>
            <w:tcW w:w="1828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Pontuação</w:t>
            </w:r>
          </w:p>
        </w:tc>
      </w:tr>
      <w:tr w:rsidR="00A90F79" w:rsidRPr="00DD3775" w:rsidTr="00DD3775">
        <w:tc>
          <w:tcPr>
            <w:tcW w:w="2235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1º</w:t>
            </w:r>
          </w:p>
        </w:tc>
        <w:tc>
          <w:tcPr>
            <w:tcW w:w="6053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Marcos César de Oliveira</w:t>
            </w:r>
          </w:p>
        </w:tc>
        <w:tc>
          <w:tcPr>
            <w:tcW w:w="1828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08</w:t>
            </w:r>
          </w:p>
        </w:tc>
      </w:tr>
      <w:tr w:rsidR="00A90F79" w:rsidRPr="00DD3775" w:rsidTr="00DD3775">
        <w:tc>
          <w:tcPr>
            <w:tcW w:w="2235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 xml:space="preserve">2º </w:t>
            </w:r>
          </w:p>
        </w:tc>
        <w:tc>
          <w:tcPr>
            <w:tcW w:w="6053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Taís Costa Caetano</w:t>
            </w:r>
          </w:p>
        </w:tc>
        <w:tc>
          <w:tcPr>
            <w:tcW w:w="1828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00</w:t>
            </w:r>
          </w:p>
        </w:tc>
      </w:tr>
      <w:tr w:rsidR="0084614B" w:rsidRPr="00DD3775" w:rsidTr="00DD3775">
        <w:tc>
          <w:tcPr>
            <w:tcW w:w="10116" w:type="dxa"/>
            <w:gridSpan w:val="3"/>
            <w:shd w:val="clear" w:color="auto" w:fill="auto"/>
          </w:tcPr>
          <w:p w:rsidR="00A90F79" w:rsidRPr="00DD3775" w:rsidRDefault="00A90F79" w:rsidP="00DD3775">
            <w:pPr>
              <w:jc w:val="both"/>
              <w:rPr>
                <w:sz w:val="28"/>
                <w:szCs w:val="28"/>
              </w:rPr>
            </w:pPr>
          </w:p>
          <w:p w:rsidR="00A90F79" w:rsidRPr="00DD3775" w:rsidRDefault="00A90F79" w:rsidP="00DD3775">
            <w:pPr>
              <w:jc w:val="both"/>
              <w:rPr>
                <w:sz w:val="28"/>
                <w:szCs w:val="28"/>
              </w:rPr>
            </w:pPr>
          </w:p>
          <w:p w:rsidR="0084614B" w:rsidRPr="00DD3775" w:rsidRDefault="0084614B" w:rsidP="00DD3775">
            <w:pPr>
              <w:jc w:val="both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 xml:space="preserve">CARGO: </w:t>
            </w:r>
            <w:r w:rsidR="00455C84" w:rsidRPr="00DD3775">
              <w:rPr>
                <w:sz w:val="28"/>
                <w:szCs w:val="28"/>
              </w:rPr>
              <w:t>MÉDICO CARDIOLOGISTA</w:t>
            </w:r>
          </w:p>
        </w:tc>
      </w:tr>
      <w:tr w:rsidR="0084614B" w:rsidRPr="00DD3775" w:rsidTr="00DD3775">
        <w:tc>
          <w:tcPr>
            <w:tcW w:w="2235" w:type="dxa"/>
            <w:shd w:val="clear" w:color="auto" w:fill="auto"/>
          </w:tcPr>
          <w:p w:rsidR="0084614B" w:rsidRPr="00DD3775" w:rsidRDefault="0084614B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Classificação</w:t>
            </w:r>
          </w:p>
        </w:tc>
        <w:tc>
          <w:tcPr>
            <w:tcW w:w="6053" w:type="dxa"/>
            <w:shd w:val="clear" w:color="auto" w:fill="auto"/>
          </w:tcPr>
          <w:p w:rsidR="0084614B" w:rsidRPr="00DD3775" w:rsidRDefault="0084614B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Candidato</w:t>
            </w:r>
          </w:p>
        </w:tc>
        <w:tc>
          <w:tcPr>
            <w:tcW w:w="1828" w:type="dxa"/>
            <w:shd w:val="clear" w:color="auto" w:fill="auto"/>
          </w:tcPr>
          <w:p w:rsidR="0084614B" w:rsidRPr="00DD3775" w:rsidRDefault="0084614B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Pontuação</w:t>
            </w:r>
          </w:p>
        </w:tc>
      </w:tr>
      <w:tr w:rsidR="0084614B" w:rsidRPr="00DD3775" w:rsidTr="00DD3775">
        <w:tc>
          <w:tcPr>
            <w:tcW w:w="2235" w:type="dxa"/>
            <w:shd w:val="clear" w:color="auto" w:fill="auto"/>
          </w:tcPr>
          <w:p w:rsidR="0084614B" w:rsidRPr="00DD3775" w:rsidRDefault="0084614B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1º</w:t>
            </w:r>
          </w:p>
        </w:tc>
        <w:tc>
          <w:tcPr>
            <w:tcW w:w="6053" w:type="dxa"/>
            <w:shd w:val="clear" w:color="auto" w:fill="auto"/>
          </w:tcPr>
          <w:p w:rsidR="0084614B" w:rsidRPr="00DD3775" w:rsidRDefault="00455C84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Alessandro José Ferreira</w:t>
            </w:r>
          </w:p>
        </w:tc>
        <w:tc>
          <w:tcPr>
            <w:tcW w:w="1828" w:type="dxa"/>
            <w:shd w:val="clear" w:color="auto" w:fill="auto"/>
          </w:tcPr>
          <w:p w:rsidR="0084614B" w:rsidRPr="00DD3775" w:rsidRDefault="00455C84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18</w:t>
            </w:r>
          </w:p>
        </w:tc>
      </w:tr>
      <w:tr w:rsidR="0084614B" w:rsidRPr="00DD3775" w:rsidTr="00DD3775">
        <w:tc>
          <w:tcPr>
            <w:tcW w:w="2235" w:type="dxa"/>
            <w:shd w:val="clear" w:color="auto" w:fill="auto"/>
          </w:tcPr>
          <w:p w:rsidR="0084614B" w:rsidRPr="00DD3775" w:rsidRDefault="0084614B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2º</w:t>
            </w:r>
          </w:p>
        </w:tc>
        <w:tc>
          <w:tcPr>
            <w:tcW w:w="6053" w:type="dxa"/>
            <w:shd w:val="clear" w:color="auto" w:fill="auto"/>
          </w:tcPr>
          <w:p w:rsidR="0084614B" w:rsidRPr="00DD3775" w:rsidRDefault="00455C84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Maurício Simas Eklundi</w:t>
            </w:r>
          </w:p>
        </w:tc>
        <w:tc>
          <w:tcPr>
            <w:tcW w:w="1828" w:type="dxa"/>
            <w:shd w:val="clear" w:color="auto" w:fill="auto"/>
          </w:tcPr>
          <w:p w:rsidR="0084614B" w:rsidRPr="00DD3775" w:rsidRDefault="00455C84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09</w:t>
            </w:r>
          </w:p>
        </w:tc>
      </w:tr>
    </w:tbl>
    <w:p w:rsidR="0084614B" w:rsidRDefault="0084614B" w:rsidP="0051216D">
      <w:pPr>
        <w:ind w:firstLine="1134"/>
        <w:jc w:val="both"/>
        <w:rPr>
          <w:sz w:val="28"/>
          <w:szCs w:val="28"/>
        </w:rPr>
      </w:pPr>
    </w:p>
    <w:p w:rsidR="00A90F79" w:rsidRDefault="00A90F79" w:rsidP="0051216D">
      <w:pPr>
        <w:ind w:firstLine="1134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6053"/>
        <w:gridCol w:w="1828"/>
      </w:tblGrid>
      <w:tr w:rsidR="00365217" w:rsidRPr="00DD3775" w:rsidTr="00DD3775">
        <w:tc>
          <w:tcPr>
            <w:tcW w:w="10116" w:type="dxa"/>
            <w:gridSpan w:val="3"/>
            <w:shd w:val="clear" w:color="auto" w:fill="auto"/>
          </w:tcPr>
          <w:p w:rsidR="00365217" w:rsidRPr="00DD3775" w:rsidRDefault="00365217" w:rsidP="00DD3775">
            <w:pPr>
              <w:jc w:val="both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CARGO: ENFERMEIR</w:t>
            </w:r>
            <w:r w:rsidR="00A90F79" w:rsidRPr="00DD3775">
              <w:rPr>
                <w:sz w:val="28"/>
                <w:szCs w:val="28"/>
              </w:rPr>
              <w:t>O</w:t>
            </w:r>
          </w:p>
        </w:tc>
      </w:tr>
      <w:tr w:rsidR="00365217" w:rsidRPr="00DD3775" w:rsidTr="00DD3775">
        <w:tc>
          <w:tcPr>
            <w:tcW w:w="2235" w:type="dxa"/>
            <w:shd w:val="clear" w:color="auto" w:fill="auto"/>
          </w:tcPr>
          <w:p w:rsidR="00365217" w:rsidRPr="00DD3775" w:rsidRDefault="00365217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Classificação</w:t>
            </w:r>
          </w:p>
        </w:tc>
        <w:tc>
          <w:tcPr>
            <w:tcW w:w="6053" w:type="dxa"/>
            <w:shd w:val="clear" w:color="auto" w:fill="auto"/>
          </w:tcPr>
          <w:p w:rsidR="00365217" w:rsidRPr="00DD3775" w:rsidRDefault="00365217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Candidato</w:t>
            </w:r>
          </w:p>
        </w:tc>
        <w:tc>
          <w:tcPr>
            <w:tcW w:w="1828" w:type="dxa"/>
            <w:shd w:val="clear" w:color="auto" w:fill="auto"/>
          </w:tcPr>
          <w:p w:rsidR="00365217" w:rsidRPr="00DD3775" w:rsidRDefault="00365217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Pontuação</w:t>
            </w:r>
          </w:p>
        </w:tc>
      </w:tr>
      <w:tr w:rsidR="00365217" w:rsidRPr="00DD3775" w:rsidTr="00DD3775">
        <w:tc>
          <w:tcPr>
            <w:tcW w:w="2235" w:type="dxa"/>
            <w:shd w:val="clear" w:color="auto" w:fill="auto"/>
          </w:tcPr>
          <w:p w:rsidR="00365217" w:rsidRPr="00DD3775" w:rsidRDefault="00365217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1º</w:t>
            </w:r>
          </w:p>
        </w:tc>
        <w:tc>
          <w:tcPr>
            <w:tcW w:w="6053" w:type="dxa"/>
            <w:shd w:val="clear" w:color="auto" w:fill="auto"/>
          </w:tcPr>
          <w:p w:rsidR="00365217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Renata Vieira da Silva</w:t>
            </w:r>
          </w:p>
        </w:tc>
        <w:tc>
          <w:tcPr>
            <w:tcW w:w="1828" w:type="dxa"/>
            <w:shd w:val="clear" w:color="auto" w:fill="auto"/>
          </w:tcPr>
          <w:p w:rsidR="00365217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29</w:t>
            </w:r>
          </w:p>
        </w:tc>
      </w:tr>
      <w:tr w:rsidR="00365217" w:rsidRPr="00DD3775" w:rsidTr="00DD3775">
        <w:tc>
          <w:tcPr>
            <w:tcW w:w="2235" w:type="dxa"/>
            <w:shd w:val="clear" w:color="auto" w:fill="auto"/>
          </w:tcPr>
          <w:p w:rsidR="00365217" w:rsidRPr="00DD3775" w:rsidRDefault="00365217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2º</w:t>
            </w:r>
          </w:p>
        </w:tc>
        <w:tc>
          <w:tcPr>
            <w:tcW w:w="6053" w:type="dxa"/>
            <w:shd w:val="clear" w:color="auto" w:fill="auto"/>
          </w:tcPr>
          <w:p w:rsidR="00365217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William Lukey Ferreira de Vasconcelos</w:t>
            </w:r>
          </w:p>
        </w:tc>
        <w:tc>
          <w:tcPr>
            <w:tcW w:w="1828" w:type="dxa"/>
            <w:shd w:val="clear" w:color="auto" w:fill="auto"/>
          </w:tcPr>
          <w:p w:rsidR="00365217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28</w:t>
            </w:r>
          </w:p>
        </w:tc>
      </w:tr>
      <w:tr w:rsidR="00A90F79" w:rsidRPr="00DD3775" w:rsidTr="00DD3775">
        <w:tc>
          <w:tcPr>
            <w:tcW w:w="2235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 xml:space="preserve">3º </w:t>
            </w:r>
          </w:p>
        </w:tc>
        <w:tc>
          <w:tcPr>
            <w:tcW w:w="6053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Joice de Almeida Pereira</w:t>
            </w:r>
          </w:p>
        </w:tc>
        <w:tc>
          <w:tcPr>
            <w:tcW w:w="1828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17</w:t>
            </w:r>
          </w:p>
        </w:tc>
      </w:tr>
      <w:tr w:rsidR="00A90F79" w:rsidRPr="00DD3775" w:rsidTr="00DD3775">
        <w:tc>
          <w:tcPr>
            <w:tcW w:w="2235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 xml:space="preserve">4º </w:t>
            </w:r>
          </w:p>
        </w:tc>
        <w:tc>
          <w:tcPr>
            <w:tcW w:w="6053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Anderson Mateus</w:t>
            </w:r>
          </w:p>
        </w:tc>
        <w:tc>
          <w:tcPr>
            <w:tcW w:w="1828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15</w:t>
            </w:r>
          </w:p>
        </w:tc>
      </w:tr>
      <w:tr w:rsidR="00A90F79" w:rsidRPr="00DD3775" w:rsidTr="00DD3775">
        <w:tc>
          <w:tcPr>
            <w:tcW w:w="2235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 xml:space="preserve">5º </w:t>
            </w:r>
          </w:p>
        </w:tc>
        <w:tc>
          <w:tcPr>
            <w:tcW w:w="6053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Pedro Henrique de Carvalho Amorim</w:t>
            </w:r>
          </w:p>
        </w:tc>
        <w:tc>
          <w:tcPr>
            <w:tcW w:w="1828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14</w:t>
            </w:r>
          </w:p>
        </w:tc>
      </w:tr>
      <w:tr w:rsidR="00A90F79" w:rsidRPr="00DD3775" w:rsidTr="00DD3775">
        <w:tc>
          <w:tcPr>
            <w:tcW w:w="2235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 xml:space="preserve">6º </w:t>
            </w:r>
          </w:p>
        </w:tc>
        <w:tc>
          <w:tcPr>
            <w:tcW w:w="6053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Suellen Muller Santos</w:t>
            </w:r>
          </w:p>
        </w:tc>
        <w:tc>
          <w:tcPr>
            <w:tcW w:w="1828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13</w:t>
            </w:r>
          </w:p>
        </w:tc>
      </w:tr>
      <w:tr w:rsidR="00A90F79" w:rsidRPr="00DD3775" w:rsidTr="00DD3775">
        <w:tc>
          <w:tcPr>
            <w:tcW w:w="2235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 xml:space="preserve">7º </w:t>
            </w:r>
          </w:p>
        </w:tc>
        <w:tc>
          <w:tcPr>
            <w:tcW w:w="6053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Natássia Maia de Oliveira Alvim</w:t>
            </w:r>
          </w:p>
        </w:tc>
        <w:tc>
          <w:tcPr>
            <w:tcW w:w="1828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11</w:t>
            </w:r>
          </w:p>
        </w:tc>
      </w:tr>
      <w:tr w:rsidR="00A90F79" w:rsidRPr="00DD3775" w:rsidTr="00DD3775">
        <w:tc>
          <w:tcPr>
            <w:tcW w:w="2235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 xml:space="preserve">8º </w:t>
            </w:r>
          </w:p>
        </w:tc>
        <w:tc>
          <w:tcPr>
            <w:tcW w:w="6053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Ana Carolina Silva Santos</w:t>
            </w:r>
          </w:p>
        </w:tc>
        <w:tc>
          <w:tcPr>
            <w:tcW w:w="1828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10</w:t>
            </w:r>
          </w:p>
        </w:tc>
      </w:tr>
      <w:tr w:rsidR="00A90F79" w:rsidRPr="00DD3775" w:rsidTr="00DD3775">
        <w:tc>
          <w:tcPr>
            <w:tcW w:w="2235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 xml:space="preserve">9º </w:t>
            </w:r>
          </w:p>
        </w:tc>
        <w:tc>
          <w:tcPr>
            <w:tcW w:w="6053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Ana Lailla da Silva Villanova</w:t>
            </w:r>
          </w:p>
        </w:tc>
        <w:tc>
          <w:tcPr>
            <w:tcW w:w="1828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07</w:t>
            </w:r>
          </w:p>
        </w:tc>
      </w:tr>
      <w:tr w:rsidR="00A90F79" w:rsidRPr="00DD3775" w:rsidTr="00DD3775">
        <w:tc>
          <w:tcPr>
            <w:tcW w:w="2235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 xml:space="preserve">10º  </w:t>
            </w:r>
          </w:p>
        </w:tc>
        <w:tc>
          <w:tcPr>
            <w:tcW w:w="6053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Francisco Eduardo Ferreira</w:t>
            </w:r>
          </w:p>
        </w:tc>
        <w:tc>
          <w:tcPr>
            <w:tcW w:w="1828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03</w:t>
            </w:r>
          </w:p>
        </w:tc>
      </w:tr>
      <w:tr w:rsidR="00A90F79" w:rsidRPr="00DD3775" w:rsidTr="00DD3775">
        <w:tc>
          <w:tcPr>
            <w:tcW w:w="2235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 xml:space="preserve">11º </w:t>
            </w:r>
          </w:p>
        </w:tc>
        <w:tc>
          <w:tcPr>
            <w:tcW w:w="6053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Nayara Margarida da Silva</w:t>
            </w:r>
          </w:p>
        </w:tc>
        <w:tc>
          <w:tcPr>
            <w:tcW w:w="1828" w:type="dxa"/>
            <w:shd w:val="clear" w:color="auto" w:fill="auto"/>
          </w:tcPr>
          <w:p w:rsidR="00A90F79" w:rsidRPr="00DD3775" w:rsidRDefault="00A90F79" w:rsidP="00DD3775">
            <w:pPr>
              <w:jc w:val="center"/>
              <w:rPr>
                <w:sz w:val="28"/>
                <w:szCs w:val="28"/>
              </w:rPr>
            </w:pPr>
            <w:r w:rsidRPr="00DD3775">
              <w:rPr>
                <w:sz w:val="28"/>
                <w:szCs w:val="28"/>
              </w:rPr>
              <w:t>00</w:t>
            </w:r>
          </w:p>
        </w:tc>
      </w:tr>
    </w:tbl>
    <w:p w:rsidR="00365217" w:rsidRDefault="00365217" w:rsidP="0051216D">
      <w:pPr>
        <w:ind w:firstLine="1134"/>
        <w:jc w:val="both"/>
        <w:rPr>
          <w:sz w:val="28"/>
          <w:szCs w:val="28"/>
        </w:rPr>
      </w:pPr>
    </w:p>
    <w:p w:rsidR="00A90F79" w:rsidRDefault="00A90F79" w:rsidP="0051216D">
      <w:pPr>
        <w:ind w:firstLine="1134"/>
        <w:jc w:val="both"/>
        <w:rPr>
          <w:sz w:val="28"/>
          <w:szCs w:val="28"/>
        </w:rPr>
      </w:pPr>
    </w:p>
    <w:p w:rsidR="00A90F79" w:rsidRDefault="00A90F79" w:rsidP="00A90F79">
      <w:pPr>
        <w:ind w:firstLine="1134"/>
        <w:jc w:val="center"/>
        <w:rPr>
          <w:sz w:val="28"/>
          <w:szCs w:val="28"/>
        </w:rPr>
      </w:pPr>
      <w:r>
        <w:rPr>
          <w:sz w:val="28"/>
          <w:szCs w:val="28"/>
        </w:rPr>
        <w:t>Santos Dumont-MG, 10 de outubro de 2017</w:t>
      </w:r>
    </w:p>
    <w:p w:rsidR="00A90F79" w:rsidRDefault="00A90F79" w:rsidP="00A90F79">
      <w:pPr>
        <w:ind w:firstLine="1134"/>
        <w:jc w:val="center"/>
        <w:rPr>
          <w:sz w:val="28"/>
          <w:szCs w:val="28"/>
        </w:rPr>
      </w:pPr>
    </w:p>
    <w:p w:rsidR="00A90F79" w:rsidRDefault="00A90F79" w:rsidP="00A90F79">
      <w:pPr>
        <w:ind w:firstLine="1134"/>
        <w:jc w:val="center"/>
        <w:rPr>
          <w:sz w:val="28"/>
          <w:szCs w:val="28"/>
        </w:rPr>
      </w:pPr>
      <w:r>
        <w:rPr>
          <w:sz w:val="28"/>
          <w:szCs w:val="28"/>
        </w:rPr>
        <w:t>Luciane Augusta Vianna</w:t>
      </w:r>
    </w:p>
    <w:p w:rsidR="00A90F79" w:rsidRDefault="00A90F79" w:rsidP="00A90F79">
      <w:pPr>
        <w:ind w:firstLine="1134"/>
        <w:jc w:val="center"/>
        <w:rPr>
          <w:sz w:val="28"/>
          <w:szCs w:val="28"/>
        </w:rPr>
      </w:pPr>
      <w:r>
        <w:rPr>
          <w:sz w:val="28"/>
          <w:szCs w:val="28"/>
        </w:rPr>
        <w:t>Presidente</w:t>
      </w:r>
    </w:p>
    <w:p w:rsidR="00A90F79" w:rsidRDefault="00A90F79" w:rsidP="00A90F79">
      <w:pPr>
        <w:ind w:firstLine="1134"/>
        <w:jc w:val="center"/>
        <w:rPr>
          <w:sz w:val="28"/>
          <w:szCs w:val="28"/>
        </w:rPr>
      </w:pPr>
    </w:p>
    <w:p w:rsidR="00A90F79" w:rsidRDefault="00A90F79" w:rsidP="00A90F79">
      <w:pPr>
        <w:ind w:firstLine="1134"/>
        <w:jc w:val="center"/>
        <w:rPr>
          <w:sz w:val="28"/>
          <w:szCs w:val="28"/>
        </w:rPr>
      </w:pPr>
      <w:r>
        <w:rPr>
          <w:sz w:val="28"/>
          <w:szCs w:val="28"/>
        </w:rPr>
        <w:t>Eliete Aparecida de Moura</w:t>
      </w:r>
    </w:p>
    <w:p w:rsidR="00A90F79" w:rsidRDefault="00894014" w:rsidP="00A90F79">
      <w:pPr>
        <w:ind w:firstLine="1134"/>
        <w:jc w:val="center"/>
        <w:rPr>
          <w:sz w:val="28"/>
          <w:szCs w:val="28"/>
        </w:rPr>
      </w:pPr>
      <w:r>
        <w:rPr>
          <w:sz w:val="28"/>
          <w:szCs w:val="28"/>
        </w:rPr>
        <w:t>Membro</w:t>
      </w:r>
    </w:p>
    <w:p w:rsidR="00A90F79" w:rsidRDefault="00A90F79" w:rsidP="00A90F79">
      <w:pPr>
        <w:ind w:firstLine="1134"/>
        <w:jc w:val="center"/>
        <w:rPr>
          <w:sz w:val="28"/>
          <w:szCs w:val="28"/>
        </w:rPr>
      </w:pPr>
    </w:p>
    <w:p w:rsidR="00A90F79" w:rsidRDefault="00A90F79" w:rsidP="00A90F79">
      <w:pPr>
        <w:ind w:firstLine="1134"/>
        <w:jc w:val="center"/>
        <w:rPr>
          <w:sz w:val="28"/>
          <w:szCs w:val="28"/>
        </w:rPr>
      </w:pPr>
      <w:r>
        <w:rPr>
          <w:sz w:val="28"/>
          <w:szCs w:val="28"/>
        </w:rPr>
        <w:t>Claudinéia Silva da Silveira</w:t>
      </w:r>
    </w:p>
    <w:p w:rsidR="00A90F79" w:rsidRPr="008C7DEA" w:rsidRDefault="00894014" w:rsidP="00A90F79">
      <w:pPr>
        <w:ind w:firstLine="1134"/>
        <w:jc w:val="center"/>
        <w:rPr>
          <w:sz w:val="28"/>
          <w:szCs w:val="28"/>
        </w:rPr>
      </w:pPr>
      <w:r>
        <w:rPr>
          <w:sz w:val="28"/>
          <w:szCs w:val="28"/>
        </w:rPr>
        <w:t>Membro</w:t>
      </w:r>
    </w:p>
    <w:sectPr w:rsidR="00A90F79" w:rsidRPr="008C7DEA" w:rsidSect="008068F3">
      <w:headerReference w:type="default" r:id="rId8"/>
      <w:footerReference w:type="default" r:id="rId9"/>
      <w:pgSz w:w="11906" w:h="16838"/>
      <w:pgMar w:top="2336" w:right="926" w:bottom="1417" w:left="1080" w:header="708" w:footer="3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4D4C" w:rsidRDefault="003B4D4C">
      <w:r>
        <w:separator/>
      </w:r>
    </w:p>
  </w:endnote>
  <w:endnote w:type="continuationSeparator" w:id="0">
    <w:p w:rsidR="003B4D4C" w:rsidRDefault="003B4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20F1" w:rsidRPr="009D20F1" w:rsidRDefault="00614419" w:rsidP="009D20F1">
    <w:pPr>
      <w:pStyle w:val="Subttulo"/>
      <w:jc w:val="center"/>
      <w:rPr>
        <w:rFonts w:ascii="Verdana" w:hAnsi="Verdana"/>
        <w:i/>
        <w:sz w:val="24"/>
      </w:rPr>
    </w:pPr>
    <w:r>
      <w:rPr>
        <w:rFonts w:ascii="Verdana" w:hAnsi="Verdana"/>
        <w:i/>
        <w:sz w:val="24"/>
      </w:rPr>
      <w:t>Praça Cesário Alvim</w:t>
    </w:r>
    <w:r w:rsidR="00DC71C9">
      <w:rPr>
        <w:rFonts w:ascii="Verdana" w:hAnsi="Verdana"/>
        <w:i/>
        <w:sz w:val="24"/>
      </w:rPr>
      <w:t xml:space="preserve">, </w:t>
    </w:r>
    <w:r>
      <w:rPr>
        <w:rFonts w:ascii="Verdana" w:hAnsi="Verdana"/>
        <w:i/>
        <w:sz w:val="24"/>
      </w:rPr>
      <w:t>02</w:t>
    </w:r>
    <w:r w:rsidR="009D20F1" w:rsidRPr="009D20F1">
      <w:rPr>
        <w:rFonts w:ascii="Verdana" w:hAnsi="Verdana"/>
        <w:i/>
        <w:sz w:val="24"/>
      </w:rPr>
      <w:t xml:space="preserve"> - Centro</w:t>
    </w:r>
    <w:r w:rsidR="009D20F1" w:rsidRPr="009D20F1">
      <w:rPr>
        <w:rFonts w:ascii="Verdana" w:hAnsi="Verdana"/>
        <w:bCs/>
        <w:i/>
        <w:sz w:val="24"/>
      </w:rPr>
      <w:t xml:space="preserve">  </w:t>
    </w:r>
    <w:r w:rsidR="009D20F1">
      <w:rPr>
        <w:rFonts w:ascii="Verdana" w:hAnsi="Verdana"/>
        <w:bCs/>
        <w:i/>
        <w:sz w:val="24"/>
      </w:rPr>
      <w:t>-</w:t>
    </w:r>
    <w:r w:rsidR="009D20F1" w:rsidRPr="009D20F1">
      <w:rPr>
        <w:rFonts w:ascii="Verdana" w:hAnsi="Verdana"/>
        <w:bCs/>
        <w:i/>
        <w:sz w:val="24"/>
      </w:rPr>
      <w:t xml:space="preserve">  SANTOS DUMONT</w:t>
    </w:r>
    <w:r w:rsidR="009D20F1" w:rsidRPr="009D20F1">
      <w:rPr>
        <w:rFonts w:ascii="Verdana" w:hAnsi="Verdana"/>
        <w:i/>
        <w:sz w:val="24"/>
      </w:rPr>
      <w:t xml:space="preserve"> - MG</w:t>
    </w:r>
  </w:p>
  <w:p w:rsidR="009D20F1" w:rsidRPr="009D20F1" w:rsidRDefault="00DC71C9" w:rsidP="009D20F1">
    <w:pPr>
      <w:pStyle w:val="Subttulo"/>
      <w:jc w:val="center"/>
      <w:rPr>
        <w:rFonts w:ascii="Verdana" w:hAnsi="Verdana"/>
        <w:i/>
        <w:sz w:val="24"/>
      </w:rPr>
    </w:pPr>
    <w:r>
      <w:rPr>
        <w:rFonts w:ascii="Verdana" w:hAnsi="Verdana"/>
        <w:i/>
        <w:sz w:val="24"/>
      </w:rPr>
      <w:t>TEL. (32) 325</w:t>
    </w:r>
    <w:r w:rsidR="00DE6ECB">
      <w:rPr>
        <w:rFonts w:ascii="Verdana" w:hAnsi="Verdana"/>
        <w:i/>
        <w:sz w:val="24"/>
      </w:rPr>
      <w:t>2 -7400  -  (32) 3252-7401</w:t>
    </w:r>
  </w:p>
  <w:p w:rsidR="009D20F1" w:rsidRDefault="009D20F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4D4C" w:rsidRDefault="003B4D4C">
      <w:r>
        <w:separator/>
      </w:r>
    </w:p>
  </w:footnote>
  <w:footnote w:type="continuationSeparator" w:id="0">
    <w:p w:rsidR="003B4D4C" w:rsidRDefault="003B4D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20F1" w:rsidRDefault="000277D8" w:rsidP="009D20F1">
    <w:pPr>
      <w:pStyle w:val="Ttulo"/>
      <w:ind w:left="-180" w:firstLine="2700"/>
      <w:rPr>
        <w:rFonts w:ascii="Verdana" w:hAnsi="Verdana"/>
        <w:b/>
        <w:bCs/>
        <w:i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-171450</wp:posOffset>
          </wp:positionH>
          <wp:positionV relativeFrom="paragraph">
            <wp:posOffset>-118745</wp:posOffset>
          </wp:positionV>
          <wp:extent cx="2047875" cy="993140"/>
          <wp:effectExtent l="0" t="0" r="9525" b="0"/>
          <wp:wrapSquare wrapText="bothSides"/>
          <wp:docPr id="2" name="Imagem 8" descr="marca gover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8" descr="marca gover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993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D7A71" w:rsidRPr="009D20F1" w:rsidRDefault="003D7A71" w:rsidP="009D20F1">
    <w:pPr>
      <w:pStyle w:val="Ttulo"/>
      <w:ind w:left="-180" w:firstLine="3060"/>
      <w:rPr>
        <w:rFonts w:ascii="Verdana" w:hAnsi="Verdana"/>
        <w:b/>
        <w:bCs/>
        <w:i/>
        <w:sz w:val="24"/>
        <w:szCs w:val="24"/>
      </w:rPr>
    </w:pPr>
    <w:r w:rsidRPr="009D20F1">
      <w:rPr>
        <w:rFonts w:ascii="Verdana" w:hAnsi="Verdana"/>
        <w:b/>
        <w:bCs/>
        <w:i/>
        <w:sz w:val="24"/>
        <w:szCs w:val="24"/>
      </w:rPr>
      <w:t>PREFEITURA MUNICIPAL DE SANTOS=DUMONT</w:t>
    </w:r>
  </w:p>
  <w:p w:rsidR="003D7A71" w:rsidRPr="009D20F1" w:rsidRDefault="003D7A71" w:rsidP="009D20F1">
    <w:pPr>
      <w:pStyle w:val="Ttulo"/>
      <w:ind w:firstLine="2880"/>
      <w:rPr>
        <w:rFonts w:ascii="Verdana" w:hAnsi="Verdana"/>
        <w:b/>
        <w:bCs/>
        <w:i/>
        <w:szCs w:val="28"/>
      </w:rPr>
    </w:pPr>
    <w:r w:rsidRPr="009D20F1">
      <w:rPr>
        <w:rFonts w:ascii="Verdana" w:hAnsi="Verdana"/>
        <w:b/>
        <w:bCs/>
        <w:i/>
        <w:szCs w:val="28"/>
      </w:rPr>
      <w:t>“ Terra do Pai da Aviação”</w:t>
    </w:r>
  </w:p>
  <w:p w:rsidR="00EB1A6A" w:rsidRDefault="000277D8" w:rsidP="00EB1A6A">
    <w:pPr>
      <w:pStyle w:val="Cabealho"/>
      <w:ind w:left="-1080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742950</wp:posOffset>
          </wp:positionH>
          <wp:positionV relativeFrom="paragraph">
            <wp:posOffset>2145030</wp:posOffset>
          </wp:positionV>
          <wp:extent cx="4361815" cy="4502150"/>
          <wp:effectExtent l="0" t="0" r="635" b="0"/>
          <wp:wrapNone/>
          <wp:docPr id="1" name="Imagem 10" descr="brasão papel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0" descr="brasão papeltimbrad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1815" cy="450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032B05"/>
    <w:multiLevelType w:val="hybridMultilevel"/>
    <w:tmpl w:val="A8902FDE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7D8"/>
    <w:rsid w:val="000024D3"/>
    <w:rsid w:val="0000386A"/>
    <w:rsid w:val="00004B08"/>
    <w:rsid w:val="000277D8"/>
    <w:rsid w:val="00040406"/>
    <w:rsid w:val="00047D1E"/>
    <w:rsid w:val="00053CD7"/>
    <w:rsid w:val="00061A93"/>
    <w:rsid w:val="00073397"/>
    <w:rsid w:val="000761F8"/>
    <w:rsid w:val="000805D4"/>
    <w:rsid w:val="00085773"/>
    <w:rsid w:val="000C2276"/>
    <w:rsid w:val="000E3B32"/>
    <w:rsid w:val="000E46D4"/>
    <w:rsid w:val="000F38DE"/>
    <w:rsid w:val="00112BD8"/>
    <w:rsid w:val="0011612D"/>
    <w:rsid w:val="00121C5A"/>
    <w:rsid w:val="00172645"/>
    <w:rsid w:val="001800AB"/>
    <w:rsid w:val="001A338A"/>
    <w:rsid w:val="001B7A46"/>
    <w:rsid w:val="001C3C82"/>
    <w:rsid w:val="001E6808"/>
    <w:rsid w:val="001E7256"/>
    <w:rsid w:val="001F38E9"/>
    <w:rsid w:val="00213E6B"/>
    <w:rsid w:val="00214518"/>
    <w:rsid w:val="00221020"/>
    <w:rsid w:val="00230AF2"/>
    <w:rsid w:val="00261A41"/>
    <w:rsid w:val="002761BF"/>
    <w:rsid w:val="0028307B"/>
    <w:rsid w:val="00285439"/>
    <w:rsid w:val="00285F49"/>
    <w:rsid w:val="00294AF6"/>
    <w:rsid w:val="002A5454"/>
    <w:rsid w:val="002B2616"/>
    <w:rsid w:val="002D212A"/>
    <w:rsid w:val="002D234A"/>
    <w:rsid w:val="002F58F3"/>
    <w:rsid w:val="0030133D"/>
    <w:rsid w:val="003060DB"/>
    <w:rsid w:val="00313845"/>
    <w:rsid w:val="00317653"/>
    <w:rsid w:val="00320177"/>
    <w:rsid w:val="0034365A"/>
    <w:rsid w:val="00343B7D"/>
    <w:rsid w:val="00347BB4"/>
    <w:rsid w:val="0035616B"/>
    <w:rsid w:val="00357F32"/>
    <w:rsid w:val="00365217"/>
    <w:rsid w:val="003805F9"/>
    <w:rsid w:val="00387D69"/>
    <w:rsid w:val="0039588F"/>
    <w:rsid w:val="003A2FD6"/>
    <w:rsid w:val="003B4D4C"/>
    <w:rsid w:val="003D2A39"/>
    <w:rsid w:val="003D7A71"/>
    <w:rsid w:val="003F0FFD"/>
    <w:rsid w:val="00411E2B"/>
    <w:rsid w:val="00433C8E"/>
    <w:rsid w:val="00434A7B"/>
    <w:rsid w:val="00454FAD"/>
    <w:rsid w:val="00455C84"/>
    <w:rsid w:val="00476085"/>
    <w:rsid w:val="004765DE"/>
    <w:rsid w:val="00480834"/>
    <w:rsid w:val="004875D9"/>
    <w:rsid w:val="0049261E"/>
    <w:rsid w:val="004945EA"/>
    <w:rsid w:val="004B2E56"/>
    <w:rsid w:val="004B4AB3"/>
    <w:rsid w:val="004C26C0"/>
    <w:rsid w:val="004D2225"/>
    <w:rsid w:val="004D4894"/>
    <w:rsid w:val="004F0303"/>
    <w:rsid w:val="004F5C42"/>
    <w:rsid w:val="0050264B"/>
    <w:rsid w:val="005035BF"/>
    <w:rsid w:val="005049CC"/>
    <w:rsid w:val="0051216D"/>
    <w:rsid w:val="0051565F"/>
    <w:rsid w:val="00525460"/>
    <w:rsid w:val="00526409"/>
    <w:rsid w:val="00542B7B"/>
    <w:rsid w:val="00543A00"/>
    <w:rsid w:val="00557D5E"/>
    <w:rsid w:val="00576380"/>
    <w:rsid w:val="0058014E"/>
    <w:rsid w:val="00580ED7"/>
    <w:rsid w:val="0058614F"/>
    <w:rsid w:val="005C343F"/>
    <w:rsid w:val="005D47E9"/>
    <w:rsid w:val="005D729D"/>
    <w:rsid w:val="005D78F3"/>
    <w:rsid w:val="005E58E6"/>
    <w:rsid w:val="005F1172"/>
    <w:rsid w:val="0061204B"/>
    <w:rsid w:val="00614419"/>
    <w:rsid w:val="00623A03"/>
    <w:rsid w:val="0062517C"/>
    <w:rsid w:val="00632955"/>
    <w:rsid w:val="006439BD"/>
    <w:rsid w:val="00644375"/>
    <w:rsid w:val="0064778F"/>
    <w:rsid w:val="00657753"/>
    <w:rsid w:val="00660CA8"/>
    <w:rsid w:val="00663811"/>
    <w:rsid w:val="00664302"/>
    <w:rsid w:val="006717B4"/>
    <w:rsid w:val="006802CE"/>
    <w:rsid w:val="006814FF"/>
    <w:rsid w:val="0068179A"/>
    <w:rsid w:val="00683B11"/>
    <w:rsid w:val="006860BE"/>
    <w:rsid w:val="006872A8"/>
    <w:rsid w:val="006A09A1"/>
    <w:rsid w:val="006B6A10"/>
    <w:rsid w:val="006C4789"/>
    <w:rsid w:val="006D090E"/>
    <w:rsid w:val="006E4130"/>
    <w:rsid w:val="00725AC6"/>
    <w:rsid w:val="007340EF"/>
    <w:rsid w:val="0074724A"/>
    <w:rsid w:val="00751E7A"/>
    <w:rsid w:val="00763DC7"/>
    <w:rsid w:val="00772019"/>
    <w:rsid w:val="00772EDB"/>
    <w:rsid w:val="007801A7"/>
    <w:rsid w:val="00780DC8"/>
    <w:rsid w:val="0079113E"/>
    <w:rsid w:val="00797027"/>
    <w:rsid w:val="007A4E84"/>
    <w:rsid w:val="007A7257"/>
    <w:rsid w:val="007B4DFD"/>
    <w:rsid w:val="007B4EAD"/>
    <w:rsid w:val="0080079C"/>
    <w:rsid w:val="008068F3"/>
    <w:rsid w:val="008079E9"/>
    <w:rsid w:val="0084614B"/>
    <w:rsid w:val="008545EA"/>
    <w:rsid w:val="008548ED"/>
    <w:rsid w:val="0086044D"/>
    <w:rsid w:val="00873963"/>
    <w:rsid w:val="008816BE"/>
    <w:rsid w:val="0088263A"/>
    <w:rsid w:val="00894014"/>
    <w:rsid w:val="008A000A"/>
    <w:rsid w:val="008B62A7"/>
    <w:rsid w:val="008B6450"/>
    <w:rsid w:val="008C154A"/>
    <w:rsid w:val="008C7DEA"/>
    <w:rsid w:val="008D0ECF"/>
    <w:rsid w:val="008D5879"/>
    <w:rsid w:val="008E5582"/>
    <w:rsid w:val="008F3C18"/>
    <w:rsid w:val="00914B25"/>
    <w:rsid w:val="0092601C"/>
    <w:rsid w:val="00937DB1"/>
    <w:rsid w:val="00941887"/>
    <w:rsid w:val="00947E00"/>
    <w:rsid w:val="009848CD"/>
    <w:rsid w:val="00990463"/>
    <w:rsid w:val="009A2085"/>
    <w:rsid w:val="009A3A70"/>
    <w:rsid w:val="009B05DA"/>
    <w:rsid w:val="009B6574"/>
    <w:rsid w:val="009D0172"/>
    <w:rsid w:val="009D0D8D"/>
    <w:rsid w:val="009D20F1"/>
    <w:rsid w:val="009D462B"/>
    <w:rsid w:val="009E5EB0"/>
    <w:rsid w:val="009E7512"/>
    <w:rsid w:val="009F4F6B"/>
    <w:rsid w:val="009F74B4"/>
    <w:rsid w:val="00A45448"/>
    <w:rsid w:val="00A469F3"/>
    <w:rsid w:val="00A540C9"/>
    <w:rsid w:val="00A5591B"/>
    <w:rsid w:val="00A56F9D"/>
    <w:rsid w:val="00A64658"/>
    <w:rsid w:val="00A66216"/>
    <w:rsid w:val="00A76115"/>
    <w:rsid w:val="00A86F72"/>
    <w:rsid w:val="00A90F79"/>
    <w:rsid w:val="00A91CED"/>
    <w:rsid w:val="00A93073"/>
    <w:rsid w:val="00AB072B"/>
    <w:rsid w:val="00AB220E"/>
    <w:rsid w:val="00AB36B3"/>
    <w:rsid w:val="00AB5A81"/>
    <w:rsid w:val="00AC0537"/>
    <w:rsid w:val="00AF590D"/>
    <w:rsid w:val="00AF5D4F"/>
    <w:rsid w:val="00B0295F"/>
    <w:rsid w:val="00B06D6F"/>
    <w:rsid w:val="00B3713F"/>
    <w:rsid w:val="00B62129"/>
    <w:rsid w:val="00B66F00"/>
    <w:rsid w:val="00B83552"/>
    <w:rsid w:val="00B953A6"/>
    <w:rsid w:val="00B95B78"/>
    <w:rsid w:val="00BA0D56"/>
    <w:rsid w:val="00BA2A11"/>
    <w:rsid w:val="00BF4684"/>
    <w:rsid w:val="00C02F5B"/>
    <w:rsid w:val="00C0327F"/>
    <w:rsid w:val="00C33C7B"/>
    <w:rsid w:val="00C45836"/>
    <w:rsid w:val="00C461A6"/>
    <w:rsid w:val="00C46CEB"/>
    <w:rsid w:val="00C522A9"/>
    <w:rsid w:val="00C7063E"/>
    <w:rsid w:val="00C71855"/>
    <w:rsid w:val="00C737E6"/>
    <w:rsid w:val="00C77656"/>
    <w:rsid w:val="00C809BA"/>
    <w:rsid w:val="00C825D3"/>
    <w:rsid w:val="00C83911"/>
    <w:rsid w:val="00C9652B"/>
    <w:rsid w:val="00CA24FD"/>
    <w:rsid w:val="00CB35F3"/>
    <w:rsid w:val="00CB6BA8"/>
    <w:rsid w:val="00CC3359"/>
    <w:rsid w:val="00CE5D2A"/>
    <w:rsid w:val="00CE6D40"/>
    <w:rsid w:val="00CF5AE9"/>
    <w:rsid w:val="00D07578"/>
    <w:rsid w:val="00D22CD6"/>
    <w:rsid w:val="00D30794"/>
    <w:rsid w:val="00D34D8A"/>
    <w:rsid w:val="00D36A61"/>
    <w:rsid w:val="00D6116C"/>
    <w:rsid w:val="00D6244F"/>
    <w:rsid w:val="00D71C40"/>
    <w:rsid w:val="00D82B45"/>
    <w:rsid w:val="00D831F4"/>
    <w:rsid w:val="00DC71C9"/>
    <w:rsid w:val="00DD3775"/>
    <w:rsid w:val="00DD622E"/>
    <w:rsid w:val="00DE5B53"/>
    <w:rsid w:val="00DE6ECB"/>
    <w:rsid w:val="00DF0E8F"/>
    <w:rsid w:val="00DF26A5"/>
    <w:rsid w:val="00DF2E6F"/>
    <w:rsid w:val="00E363C7"/>
    <w:rsid w:val="00E5581B"/>
    <w:rsid w:val="00EA4062"/>
    <w:rsid w:val="00EA6D89"/>
    <w:rsid w:val="00EB0EFE"/>
    <w:rsid w:val="00EB1A6A"/>
    <w:rsid w:val="00ED35B0"/>
    <w:rsid w:val="00ED3CC3"/>
    <w:rsid w:val="00EF2531"/>
    <w:rsid w:val="00F159F8"/>
    <w:rsid w:val="00F23F69"/>
    <w:rsid w:val="00F25394"/>
    <w:rsid w:val="00F33FC3"/>
    <w:rsid w:val="00F353DF"/>
    <w:rsid w:val="00F43684"/>
    <w:rsid w:val="00F818A4"/>
    <w:rsid w:val="00F9135A"/>
    <w:rsid w:val="00FA0D62"/>
    <w:rsid w:val="00FB2CDE"/>
    <w:rsid w:val="00FC48E4"/>
    <w:rsid w:val="00FC7626"/>
    <w:rsid w:val="00FE0582"/>
    <w:rsid w:val="00FE315F"/>
    <w:rsid w:val="00FF423B"/>
    <w:rsid w:val="00FF4C96"/>
    <w:rsid w:val="00FF5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068F3"/>
  </w:style>
  <w:style w:type="paragraph" w:styleId="Ttulo1">
    <w:name w:val="heading 1"/>
    <w:basedOn w:val="Normal"/>
    <w:next w:val="Normal"/>
    <w:qFormat/>
    <w:rsid w:val="008068F3"/>
    <w:pPr>
      <w:keepNext/>
      <w:outlineLvl w:val="0"/>
    </w:pPr>
    <w:rPr>
      <w:sz w:val="28"/>
    </w:rPr>
  </w:style>
  <w:style w:type="paragraph" w:styleId="Ttulo2">
    <w:name w:val="heading 2"/>
    <w:basedOn w:val="Normal"/>
    <w:next w:val="Normal"/>
    <w:qFormat/>
    <w:rsid w:val="00230AF2"/>
    <w:pPr>
      <w:keepNext/>
      <w:jc w:val="center"/>
      <w:outlineLvl w:val="1"/>
    </w:pPr>
    <w:rPr>
      <w:rFonts w:ascii="Tahoma" w:hAnsi="Tahoma" w:cs="Tahoma"/>
      <w:b/>
      <w:bCs/>
      <w:sz w:val="28"/>
      <w:szCs w:val="24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8545E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8545E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EB1A6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EB1A6A"/>
    <w:pPr>
      <w:tabs>
        <w:tab w:val="center" w:pos="4252"/>
        <w:tab w:val="right" w:pos="8504"/>
      </w:tabs>
    </w:pPr>
  </w:style>
  <w:style w:type="paragraph" w:styleId="Ttulo">
    <w:name w:val="Title"/>
    <w:basedOn w:val="Normal"/>
    <w:qFormat/>
    <w:rsid w:val="003D7A71"/>
    <w:pPr>
      <w:jc w:val="center"/>
    </w:pPr>
    <w:rPr>
      <w:sz w:val="28"/>
    </w:rPr>
  </w:style>
  <w:style w:type="paragraph" w:styleId="Subttulo">
    <w:name w:val="Subtitle"/>
    <w:basedOn w:val="Normal"/>
    <w:qFormat/>
    <w:rsid w:val="003D7A71"/>
    <w:rPr>
      <w:b/>
    </w:rPr>
  </w:style>
  <w:style w:type="paragraph" w:customStyle="1" w:styleId="ecxmsonormal">
    <w:name w:val="ecxmsonormal"/>
    <w:basedOn w:val="Normal"/>
    <w:rsid w:val="00914B25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914B25"/>
    <w:rPr>
      <w:b/>
      <w:bCs/>
    </w:rPr>
  </w:style>
  <w:style w:type="character" w:customStyle="1" w:styleId="apple-converted-space">
    <w:name w:val="apple-converted-space"/>
    <w:rsid w:val="00914B25"/>
  </w:style>
  <w:style w:type="character" w:styleId="Hyperlink">
    <w:name w:val="Hyperlink"/>
    <w:uiPriority w:val="99"/>
    <w:unhideWhenUsed/>
    <w:rsid w:val="00914B25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CE5D2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CE5D2A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link w:val="Rodap"/>
    <w:rsid w:val="00CF5AE9"/>
  </w:style>
  <w:style w:type="table" w:styleId="Tabelacomgrade">
    <w:name w:val="Table Grid"/>
    <w:basedOn w:val="Tabelanormal"/>
    <w:rsid w:val="00053CD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har">
    <w:name w:val="Título 4 Char"/>
    <w:link w:val="Ttulo4"/>
    <w:semiHidden/>
    <w:rsid w:val="008545EA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har">
    <w:name w:val="Título 5 Char"/>
    <w:link w:val="Ttulo5"/>
    <w:semiHidden/>
    <w:rsid w:val="008545EA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styleId="nfase">
    <w:name w:val="Emphasis"/>
    <w:qFormat/>
    <w:rsid w:val="000761F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068F3"/>
  </w:style>
  <w:style w:type="paragraph" w:styleId="Ttulo1">
    <w:name w:val="heading 1"/>
    <w:basedOn w:val="Normal"/>
    <w:next w:val="Normal"/>
    <w:qFormat/>
    <w:rsid w:val="008068F3"/>
    <w:pPr>
      <w:keepNext/>
      <w:outlineLvl w:val="0"/>
    </w:pPr>
    <w:rPr>
      <w:sz w:val="28"/>
    </w:rPr>
  </w:style>
  <w:style w:type="paragraph" w:styleId="Ttulo2">
    <w:name w:val="heading 2"/>
    <w:basedOn w:val="Normal"/>
    <w:next w:val="Normal"/>
    <w:qFormat/>
    <w:rsid w:val="00230AF2"/>
    <w:pPr>
      <w:keepNext/>
      <w:jc w:val="center"/>
      <w:outlineLvl w:val="1"/>
    </w:pPr>
    <w:rPr>
      <w:rFonts w:ascii="Tahoma" w:hAnsi="Tahoma" w:cs="Tahoma"/>
      <w:b/>
      <w:bCs/>
      <w:sz w:val="28"/>
      <w:szCs w:val="24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8545E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8545E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EB1A6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EB1A6A"/>
    <w:pPr>
      <w:tabs>
        <w:tab w:val="center" w:pos="4252"/>
        <w:tab w:val="right" w:pos="8504"/>
      </w:tabs>
    </w:pPr>
  </w:style>
  <w:style w:type="paragraph" w:styleId="Ttulo">
    <w:name w:val="Title"/>
    <w:basedOn w:val="Normal"/>
    <w:qFormat/>
    <w:rsid w:val="003D7A71"/>
    <w:pPr>
      <w:jc w:val="center"/>
    </w:pPr>
    <w:rPr>
      <w:sz w:val="28"/>
    </w:rPr>
  </w:style>
  <w:style w:type="paragraph" w:styleId="Subttulo">
    <w:name w:val="Subtitle"/>
    <w:basedOn w:val="Normal"/>
    <w:qFormat/>
    <w:rsid w:val="003D7A71"/>
    <w:rPr>
      <w:b/>
    </w:rPr>
  </w:style>
  <w:style w:type="paragraph" w:customStyle="1" w:styleId="ecxmsonormal">
    <w:name w:val="ecxmsonormal"/>
    <w:basedOn w:val="Normal"/>
    <w:rsid w:val="00914B25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914B25"/>
    <w:rPr>
      <w:b/>
      <w:bCs/>
    </w:rPr>
  </w:style>
  <w:style w:type="character" w:customStyle="1" w:styleId="apple-converted-space">
    <w:name w:val="apple-converted-space"/>
    <w:rsid w:val="00914B25"/>
  </w:style>
  <w:style w:type="character" w:styleId="Hyperlink">
    <w:name w:val="Hyperlink"/>
    <w:uiPriority w:val="99"/>
    <w:unhideWhenUsed/>
    <w:rsid w:val="00914B25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CE5D2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CE5D2A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link w:val="Rodap"/>
    <w:rsid w:val="00CF5AE9"/>
  </w:style>
  <w:style w:type="table" w:styleId="Tabelacomgrade">
    <w:name w:val="Table Grid"/>
    <w:basedOn w:val="Tabelanormal"/>
    <w:rsid w:val="00053CD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har">
    <w:name w:val="Título 4 Char"/>
    <w:link w:val="Ttulo4"/>
    <w:semiHidden/>
    <w:rsid w:val="008545EA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har">
    <w:name w:val="Título 5 Char"/>
    <w:link w:val="Ttulo5"/>
    <w:semiHidden/>
    <w:rsid w:val="008545EA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styleId="nfase">
    <w:name w:val="Emphasis"/>
    <w:qFormat/>
    <w:rsid w:val="000761F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7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9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2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ed%20Kingma\AppData\Local\Microsoft\Windows\INetCache\Content.Outlook\5AJZPLV0\resultado%20parcial%20processo%20seletivo%20003-2017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resultado parcial processo seletivo 003-2017</Template>
  <TotalTime>1</TotalTime>
  <Pages>2</Pages>
  <Words>334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 001/2013</vt:lpstr>
    </vt:vector>
  </TitlesOfParts>
  <Company/>
  <LinksUpToDate>false</LinksUpToDate>
  <CharactersWithSpaces>2136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 001/2013</dc:title>
  <dc:creator>Fred Kingma</dc:creator>
  <cp:lastModifiedBy>Fred Kingma</cp:lastModifiedBy>
  <cp:revision>1</cp:revision>
  <cp:lastPrinted>2017-10-10T18:25:00Z</cp:lastPrinted>
  <dcterms:created xsi:type="dcterms:W3CDTF">2017-10-11T19:14:00Z</dcterms:created>
  <dcterms:modified xsi:type="dcterms:W3CDTF">2017-10-11T19:15:00Z</dcterms:modified>
</cp:coreProperties>
</file>