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DC8" w:rsidRDefault="00780DC8" w:rsidP="00780DC8">
      <w:pPr>
        <w:spacing w:line="360" w:lineRule="auto"/>
        <w:rPr>
          <w:sz w:val="28"/>
          <w:szCs w:val="28"/>
        </w:rPr>
      </w:pPr>
      <w:bookmarkStart w:id="0" w:name="_GoBack"/>
      <w:bookmarkEnd w:id="0"/>
    </w:p>
    <w:p w:rsidR="004F6CA5" w:rsidRPr="004F6CA5" w:rsidRDefault="00476085" w:rsidP="00476085">
      <w:pPr>
        <w:spacing w:line="360" w:lineRule="auto"/>
        <w:jc w:val="center"/>
        <w:rPr>
          <w:b/>
          <w:sz w:val="24"/>
          <w:szCs w:val="24"/>
          <w:u w:val="single"/>
        </w:rPr>
      </w:pPr>
      <w:r w:rsidRPr="004F6CA5">
        <w:rPr>
          <w:b/>
          <w:sz w:val="24"/>
          <w:szCs w:val="24"/>
          <w:u w:val="single"/>
        </w:rPr>
        <w:t xml:space="preserve">RESULTADO </w:t>
      </w:r>
      <w:r w:rsidR="004F6CA5" w:rsidRPr="004F6CA5">
        <w:rPr>
          <w:b/>
          <w:sz w:val="24"/>
          <w:szCs w:val="24"/>
          <w:u w:val="single"/>
        </w:rPr>
        <w:t xml:space="preserve">FINAL </w:t>
      </w:r>
    </w:p>
    <w:p w:rsidR="00476085" w:rsidRPr="00A90F79" w:rsidRDefault="00476085" w:rsidP="00476085">
      <w:pPr>
        <w:spacing w:line="360" w:lineRule="auto"/>
        <w:jc w:val="center"/>
        <w:rPr>
          <w:sz w:val="24"/>
          <w:szCs w:val="24"/>
          <w:u w:val="single"/>
        </w:rPr>
      </w:pPr>
      <w:r w:rsidRPr="00A90F79">
        <w:rPr>
          <w:sz w:val="24"/>
          <w:szCs w:val="24"/>
          <w:u w:val="single"/>
        </w:rPr>
        <w:t>PROCESSO SELETIVO SIMPLIFICADO Nº 003/2017</w:t>
      </w:r>
    </w:p>
    <w:p w:rsidR="00476085" w:rsidRPr="00A90F79" w:rsidRDefault="00476085" w:rsidP="00476085">
      <w:pPr>
        <w:spacing w:line="360" w:lineRule="auto"/>
        <w:jc w:val="center"/>
        <w:rPr>
          <w:sz w:val="24"/>
          <w:szCs w:val="24"/>
          <w:u w:val="single"/>
        </w:rPr>
      </w:pPr>
      <w:r w:rsidRPr="00A90F79">
        <w:rPr>
          <w:sz w:val="24"/>
          <w:szCs w:val="24"/>
          <w:u w:val="single"/>
        </w:rPr>
        <w:t>CONTRATAÇÃO TEMPORÁRIA (PRAZO DETERMINADO) – CADASTRO DE RESERVA</w:t>
      </w:r>
    </w:p>
    <w:p w:rsidR="0084614B" w:rsidRDefault="0084614B" w:rsidP="0051216D">
      <w:pPr>
        <w:ind w:firstLine="1134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6053"/>
        <w:gridCol w:w="1828"/>
      </w:tblGrid>
      <w:tr w:rsidR="00476085" w:rsidRPr="00DD3775" w:rsidTr="00DD3775">
        <w:tc>
          <w:tcPr>
            <w:tcW w:w="10116" w:type="dxa"/>
            <w:gridSpan w:val="3"/>
            <w:shd w:val="clear" w:color="auto" w:fill="auto"/>
          </w:tcPr>
          <w:p w:rsidR="00476085" w:rsidRPr="00DD3775" w:rsidRDefault="00476085" w:rsidP="00DD3775">
            <w:pPr>
              <w:jc w:val="both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CARGO: TÉCNICO EM ENFERMAGEM - PSF</w:t>
            </w:r>
          </w:p>
        </w:tc>
      </w:tr>
      <w:tr w:rsidR="00476085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Classificação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Candidato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Pontuação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Alexandra Garcia da Silva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20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2º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Maria Aparecida Dias Machado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20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58014E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3º </w:t>
            </w:r>
          </w:p>
        </w:tc>
        <w:tc>
          <w:tcPr>
            <w:tcW w:w="6053" w:type="dxa"/>
            <w:shd w:val="clear" w:color="auto" w:fill="auto"/>
          </w:tcPr>
          <w:p w:rsidR="0058014E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Margaret Rodrigues de Carvalho</w:t>
            </w:r>
          </w:p>
        </w:tc>
        <w:tc>
          <w:tcPr>
            <w:tcW w:w="1828" w:type="dxa"/>
            <w:shd w:val="clear" w:color="auto" w:fill="auto"/>
          </w:tcPr>
          <w:p w:rsidR="0058014E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16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4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Jane Cristina da silva Ferreira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16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5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Jaqueline Ribeiro de Castro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16</w:t>
            </w:r>
          </w:p>
        </w:tc>
      </w:tr>
      <w:tr w:rsidR="004F6CA5" w:rsidRPr="00DD3775" w:rsidTr="00DD3775">
        <w:tc>
          <w:tcPr>
            <w:tcW w:w="2235" w:type="dxa"/>
            <w:shd w:val="clear" w:color="auto" w:fill="auto"/>
          </w:tcPr>
          <w:p w:rsidR="004F6CA5" w:rsidRPr="00DD3775" w:rsidRDefault="004F6CA5" w:rsidP="00DD37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6º</w:t>
            </w:r>
          </w:p>
        </w:tc>
        <w:tc>
          <w:tcPr>
            <w:tcW w:w="6053" w:type="dxa"/>
            <w:shd w:val="clear" w:color="auto" w:fill="auto"/>
          </w:tcPr>
          <w:p w:rsidR="004F6CA5" w:rsidRPr="00DD3775" w:rsidRDefault="004F6CA5" w:rsidP="00DD37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Maria Luíza Carvalho de Azevedo Silva</w:t>
            </w:r>
          </w:p>
        </w:tc>
        <w:tc>
          <w:tcPr>
            <w:tcW w:w="1828" w:type="dxa"/>
            <w:shd w:val="clear" w:color="auto" w:fill="auto"/>
          </w:tcPr>
          <w:p w:rsidR="004F6CA5" w:rsidRPr="00DD3775" w:rsidRDefault="004F6CA5" w:rsidP="00DD37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14    *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4F6CA5" w:rsidP="00DD37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Maria Ângela de Jesus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14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8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Cláudia Fagundes de Faria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12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9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Elsinéia Mary Calixto de Freitas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11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10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Geani Aparecida dos Santos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10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11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Devaldete das Dores Vieira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08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12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Wânia de Oliveira Gonçalves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</w:t>
            </w:r>
            <w:r w:rsidR="00A90F79" w:rsidRPr="00DD3775">
              <w:rPr>
                <w:sz w:val="28"/>
                <w:szCs w:val="28"/>
              </w:rPr>
              <w:t>0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13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Rosângela Aparecida de Almeida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</w:t>
            </w:r>
            <w:r w:rsidR="00A90F79" w:rsidRPr="00DD3775">
              <w:rPr>
                <w:sz w:val="28"/>
                <w:szCs w:val="28"/>
              </w:rPr>
              <w:t>0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14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365217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Marly Rosária dos Santos Amorim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</w:t>
            </w:r>
            <w:r w:rsidR="00A90F79" w:rsidRPr="00DD3775">
              <w:rPr>
                <w:sz w:val="28"/>
                <w:szCs w:val="28"/>
              </w:rPr>
              <w:t>0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15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365217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Simone Peixoto Fernandes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</w:t>
            </w:r>
            <w:r w:rsidR="00A90F79" w:rsidRPr="00DD3775">
              <w:rPr>
                <w:sz w:val="28"/>
                <w:szCs w:val="28"/>
              </w:rPr>
              <w:t>0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16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Flaviane Almeida</w:t>
            </w:r>
            <w:r w:rsidR="0084614B" w:rsidRPr="00DD3775">
              <w:rPr>
                <w:sz w:val="28"/>
                <w:szCs w:val="28"/>
              </w:rPr>
              <w:t xml:space="preserve"> de Queiroz Silva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</w:t>
            </w:r>
            <w:r w:rsidR="00A90F79" w:rsidRPr="00DD3775">
              <w:rPr>
                <w:sz w:val="28"/>
                <w:szCs w:val="28"/>
              </w:rPr>
              <w:t>0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17</w:t>
            </w:r>
            <w:r w:rsidR="0084614B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Carla Andreia da Silva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</w:t>
            </w:r>
            <w:r w:rsidR="00A90F79" w:rsidRPr="00DD3775">
              <w:rPr>
                <w:sz w:val="28"/>
                <w:szCs w:val="28"/>
              </w:rPr>
              <w:t>0</w:t>
            </w:r>
          </w:p>
        </w:tc>
      </w:tr>
    </w:tbl>
    <w:p w:rsidR="00476085" w:rsidRDefault="00476085" w:rsidP="0051216D">
      <w:pPr>
        <w:ind w:firstLine="1134"/>
        <w:jc w:val="both"/>
        <w:rPr>
          <w:sz w:val="28"/>
          <w:szCs w:val="28"/>
        </w:rPr>
      </w:pPr>
    </w:p>
    <w:p w:rsidR="00A90F79" w:rsidRDefault="00A90F79" w:rsidP="0051216D">
      <w:pPr>
        <w:ind w:firstLine="1134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6053"/>
        <w:gridCol w:w="1828"/>
      </w:tblGrid>
      <w:tr w:rsidR="0084614B" w:rsidRPr="00DD3775" w:rsidTr="00DD3775">
        <w:tc>
          <w:tcPr>
            <w:tcW w:w="10116" w:type="dxa"/>
            <w:gridSpan w:val="3"/>
            <w:shd w:val="clear" w:color="auto" w:fill="auto"/>
          </w:tcPr>
          <w:p w:rsidR="0084614B" w:rsidRPr="00DD3775" w:rsidRDefault="0084614B" w:rsidP="00DD3775">
            <w:pPr>
              <w:jc w:val="both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CARGO: MÉDICO </w:t>
            </w:r>
            <w:r w:rsidR="00365217" w:rsidRPr="00DD3775">
              <w:rPr>
                <w:sz w:val="28"/>
                <w:szCs w:val="28"/>
              </w:rPr>
              <w:t>(CLÍNICA MÉDICA)</w:t>
            </w:r>
          </w:p>
        </w:tc>
      </w:tr>
      <w:tr w:rsidR="0084614B" w:rsidRPr="00DD3775" w:rsidTr="00DD3775">
        <w:tc>
          <w:tcPr>
            <w:tcW w:w="2235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Classificação</w:t>
            </w:r>
          </w:p>
        </w:tc>
        <w:tc>
          <w:tcPr>
            <w:tcW w:w="6053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Candidato</w:t>
            </w:r>
          </w:p>
        </w:tc>
        <w:tc>
          <w:tcPr>
            <w:tcW w:w="1828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Pontuação</w:t>
            </w:r>
          </w:p>
        </w:tc>
      </w:tr>
      <w:tr w:rsidR="0084614B" w:rsidRPr="00DD3775" w:rsidTr="00DD3775">
        <w:tc>
          <w:tcPr>
            <w:tcW w:w="2235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1º</w:t>
            </w:r>
          </w:p>
        </w:tc>
        <w:tc>
          <w:tcPr>
            <w:tcW w:w="6053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Marcos Fernandes Barreto</w:t>
            </w:r>
          </w:p>
        </w:tc>
        <w:tc>
          <w:tcPr>
            <w:tcW w:w="1828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30</w:t>
            </w:r>
          </w:p>
        </w:tc>
      </w:tr>
      <w:tr w:rsidR="0084614B" w:rsidRPr="00DD3775" w:rsidTr="00DD3775">
        <w:tc>
          <w:tcPr>
            <w:tcW w:w="2235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2º</w:t>
            </w:r>
          </w:p>
        </w:tc>
        <w:tc>
          <w:tcPr>
            <w:tcW w:w="6053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Moacir Fonseca Pacheco</w:t>
            </w:r>
          </w:p>
        </w:tc>
        <w:tc>
          <w:tcPr>
            <w:tcW w:w="1828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20</w:t>
            </w:r>
          </w:p>
        </w:tc>
      </w:tr>
      <w:tr w:rsidR="0084614B" w:rsidRPr="00DD3775" w:rsidTr="00DD3775">
        <w:tc>
          <w:tcPr>
            <w:tcW w:w="2235" w:type="dxa"/>
            <w:shd w:val="clear" w:color="auto" w:fill="auto"/>
          </w:tcPr>
          <w:p w:rsidR="0084614B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3</w:t>
            </w:r>
            <w:r w:rsidR="0084614B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Márcia Cristina de Barros Tameirão</w:t>
            </w:r>
          </w:p>
        </w:tc>
        <w:tc>
          <w:tcPr>
            <w:tcW w:w="1828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02</w:t>
            </w:r>
          </w:p>
        </w:tc>
      </w:tr>
      <w:tr w:rsidR="0084614B" w:rsidRPr="00DD3775" w:rsidTr="00DD3775">
        <w:tc>
          <w:tcPr>
            <w:tcW w:w="2235" w:type="dxa"/>
            <w:shd w:val="clear" w:color="auto" w:fill="auto"/>
          </w:tcPr>
          <w:p w:rsidR="0084614B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4</w:t>
            </w:r>
            <w:r w:rsidR="0084614B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Ramsés Guilherme de Castro Silva</w:t>
            </w:r>
          </w:p>
        </w:tc>
        <w:tc>
          <w:tcPr>
            <w:tcW w:w="1828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</w:t>
            </w:r>
            <w:r w:rsidR="00A90F79" w:rsidRPr="00DD3775">
              <w:rPr>
                <w:sz w:val="28"/>
                <w:szCs w:val="28"/>
              </w:rPr>
              <w:t>0</w:t>
            </w:r>
          </w:p>
        </w:tc>
      </w:tr>
    </w:tbl>
    <w:p w:rsidR="00455C84" w:rsidRDefault="00455C84" w:rsidP="0051216D">
      <w:pPr>
        <w:ind w:firstLine="1134"/>
        <w:jc w:val="both"/>
        <w:rPr>
          <w:sz w:val="28"/>
          <w:szCs w:val="28"/>
        </w:rPr>
      </w:pPr>
    </w:p>
    <w:p w:rsidR="00A90F79" w:rsidRDefault="00A90F79" w:rsidP="0051216D">
      <w:pPr>
        <w:ind w:firstLine="1134"/>
        <w:jc w:val="both"/>
        <w:rPr>
          <w:sz w:val="28"/>
          <w:szCs w:val="28"/>
        </w:rPr>
      </w:pPr>
    </w:p>
    <w:p w:rsidR="00A90F79" w:rsidRDefault="00A90F79" w:rsidP="0051216D">
      <w:pPr>
        <w:ind w:firstLine="1134"/>
        <w:jc w:val="both"/>
        <w:rPr>
          <w:sz w:val="28"/>
          <w:szCs w:val="28"/>
        </w:rPr>
      </w:pPr>
    </w:p>
    <w:p w:rsidR="004F6CA5" w:rsidRDefault="004F6CA5" w:rsidP="0051216D">
      <w:pPr>
        <w:ind w:firstLine="1134"/>
        <w:jc w:val="both"/>
        <w:rPr>
          <w:sz w:val="28"/>
          <w:szCs w:val="28"/>
        </w:rPr>
      </w:pPr>
    </w:p>
    <w:p w:rsidR="00A90F79" w:rsidRDefault="00A90F79" w:rsidP="0051216D">
      <w:pPr>
        <w:ind w:firstLine="1134"/>
        <w:jc w:val="both"/>
        <w:rPr>
          <w:sz w:val="28"/>
          <w:szCs w:val="28"/>
        </w:rPr>
      </w:pPr>
    </w:p>
    <w:p w:rsidR="00A90F79" w:rsidRDefault="00A90F79" w:rsidP="0051216D">
      <w:pPr>
        <w:ind w:firstLine="1134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6053"/>
        <w:gridCol w:w="1828"/>
      </w:tblGrid>
      <w:tr w:rsidR="00A90F79" w:rsidRPr="00DD3775" w:rsidTr="00DD3775">
        <w:tc>
          <w:tcPr>
            <w:tcW w:w="10116" w:type="dxa"/>
            <w:gridSpan w:val="3"/>
            <w:shd w:val="clear" w:color="auto" w:fill="auto"/>
          </w:tcPr>
          <w:p w:rsidR="00A90F79" w:rsidRPr="00DD3775" w:rsidRDefault="00A90F79" w:rsidP="00DD3775">
            <w:pPr>
              <w:jc w:val="both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lastRenderedPageBreak/>
              <w:t>CARGO: MÉDICO - PSF</w:t>
            </w:r>
          </w:p>
        </w:tc>
      </w:tr>
      <w:tr w:rsidR="00A90F79" w:rsidRPr="00DD3775" w:rsidTr="00DD3775">
        <w:tc>
          <w:tcPr>
            <w:tcW w:w="2235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Classificação</w:t>
            </w:r>
          </w:p>
        </w:tc>
        <w:tc>
          <w:tcPr>
            <w:tcW w:w="6053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Candidato</w:t>
            </w:r>
          </w:p>
        </w:tc>
        <w:tc>
          <w:tcPr>
            <w:tcW w:w="1828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Pontuação</w:t>
            </w:r>
          </w:p>
        </w:tc>
      </w:tr>
      <w:tr w:rsidR="00A90F79" w:rsidRPr="00DD3775" w:rsidTr="00DD3775">
        <w:tc>
          <w:tcPr>
            <w:tcW w:w="2235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1º</w:t>
            </w:r>
          </w:p>
        </w:tc>
        <w:tc>
          <w:tcPr>
            <w:tcW w:w="6053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Marcos César de Oliveira</w:t>
            </w:r>
          </w:p>
        </w:tc>
        <w:tc>
          <w:tcPr>
            <w:tcW w:w="1828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08</w:t>
            </w:r>
          </w:p>
        </w:tc>
      </w:tr>
      <w:tr w:rsidR="00A90F79" w:rsidRPr="00DD3775" w:rsidTr="00DD3775">
        <w:tc>
          <w:tcPr>
            <w:tcW w:w="2235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2º </w:t>
            </w:r>
          </w:p>
        </w:tc>
        <w:tc>
          <w:tcPr>
            <w:tcW w:w="6053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Taís Costa Caetano</w:t>
            </w:r>
          </w:p>
        </w:tc>
        <w:tc>
          <w:tcPr>
            <w:tcW w:w="1828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00</w:t>
            </w:r>
          </w:p>
        </w:tc>
      </w:tr>
      <w:tr w:rsidR="0084614B" w:rsidRPr="00DD3775" w:rsidTr="00DD3775">
        <w:tc>
          <w:tcPr>
            <w:tcW w:w="10116" w:type="dxa"/>
            <w:gridSpan w:val="3"/>
            <w:shd w:val="clear" w:color="auto" w:fill="auto"/>
          </w:tcPr>
          <w:p w:rsidR="00A90F79" w:rsidRPr="00DD3775" w:rsidRDefault="00A90F79" w:rsidP="00DD3775">
            <w:pPr>
              <w:jc w:val="both"/>
              <w:rPr>
                <w:sz w:val="28"/>
                <w:szCs w:val="28"/>
              </w:rPr>
            </w:pPr>
          </w:p>
          <w:p w:rsidR="00A90F79" w:rsidRPr="00DD3775" w:rsidRDefault="00A90F79" w:rsidP="00DD3775">
            <w:pPr>
              <w:jc w:val="both"/>
              <w:rPr>
                <w:sz w:val="28"/>
                <w:szCs w:val="28"/>
              </w:rPr>
            </w:pPr>
          </w:p>
          <w:p w:rsidR="0084614B" w:rsidRPr="00DD3775" w:rsidRDefault="0084614B" w:rsidP="00DD3775">
            <w:pPr>
              <w:jc w:val="both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CARGO: </w:t>
            </w:r>
            <w:r w:rsidR="00455C84" w:rsidRPr="00DD3775">
              <w:rPr>
                <w:sz w:val="28"/>
                <w:szCs w:val="28"/>
              </w:rPr>
              <w:t>MÉDICO CARDIOLOGISTA</w:t>
            </w:r>
          </w:p>
        </w:tc>
      </w:tr>
      <w:tr w:rsidR="0084614B" w:rsidRPr="00DD3775" w:rsidTr="00DD3775">
        <w:tc>
          <w:tcPr>
            <w:tcW w:w="2235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Classificação</w:t>
            </w:r>
          </w:p>
        </w:tc>
        <w:tc>
          <w:tcPr>
            <w:tcW w:w="6053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Candidato</w:t>
            </w:r>
          </w:p>
        </w:tc>
        <w:tc>
          <w:tcPr>
            <w:tcW w:w="1828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Pontuação</w:t>
            </w:r>
          </w:p>
        </w:tc>
      </w:tr>
      <w:tr w:rsidR="0084614B" w:rsidRPr="00DD3775" w:rsidTr="00DD3775">
        <w:tc>
          <w:tcPr>
            <w:tcW w:w="2235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1º</w:t>
            </w:r>
          </w:p>
        </w:tc>
        <w:tc>
          <w:tcPr>
            <w:tcW w:w="6053" w:type="dxa"/>
            <w:shd w:val="clear" w:color="auto" w:fill="auto"/>
          </w:tcPr>
          <w:p w:rsidR="0084614B" w:rsidRPr="00DD3775" w:rsidRDefault="00455C84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Alessandro José Ferreira</w:t>
            </w:r>
          </w:p>
        </w:tc>
        <w:tc>
          <w:tcPr>
            <w:tcW w:w="1828" w:type="dxa"/>
            <w:shd w:val="clear" w:color="auto" w:fill="auto"/>
          </w:tcPr>
          <w:p w:rsidR="0084614B" w:rsidRPr="00DD3775" w:rsidRDefault="00455C84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18</w:t>
            </w:r>
          </w:p>
        </w:tc>
      </w:tr>
      <w:tr w:rsidR="0084614B" w:rsidRPr="00DD3775" w:rsidTr="00DD3775">
        <w:tc>
          <w:tcPr>
            <w:tcW w:w="2235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2º</w:t>
            </w:r>
          </w:p>
        </w:tc>
        <w:tc>
          <w:tcPr>
            <w:tcW w:w="6053" w:type="dxa"/>
            <w:shd w:val="clear" w:color="auto" w:fill="auto"/>
          </w:tcPr>
          <w:p w:rsidR="0084614B" w:rsidRPr="00DD3775" w:rsidRDefault="00455C84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Maurício Simas Eklundi</w:t>
            </w:r>
          </w:p>
        </w:tc>
        <w:tc>
          <w:tcPr>
            <w:tcW w:w="1828" w:type="dxa"/>
            <w:shd w:val="clear" w:color="auto" w:fill="auto"/>
          </w:tcPr>
          <w:p w:rsidR="0084614B" w:rsidRPr="00DD3775" w:rsidRDefault="00455C84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09</w:t>
            </w:r>
          </w:p>
        </w:tc>
      </w:tr>
    </w:tbl>
    <w:p w:rsidR="0084614B" w:rsidRDefault="0084614B" w:rsidP="0051216D">
      <w:pPr>
        <w:ind w:firstLine="1134"/>
        <w:jc w:val="both"/>
        <w:rPr>
          <w:sz w:val="28"/>
          <w:szCs w:val="28"/>
        </w:rPr>
      </w:pPr>
    </w:p>
    <w:p w:rsidR="00A90F79" w:rsidRDefault="00A90F79" w:rsidP="0051216D">
      <w:pPr>
        <w:ind w:firstLine="1134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6053"/>
        <w:gridCol w:w="1828"/>
      </w:tblGrid>
      <w:tr w:rsidR="00365217" w:rsidRPr="00DD3775" w:rsidTr="00DD3775">
        <w:tc>
          <w:tcPr>
            <w:tcW w:w="10116" w:type="dxa"/>
            <w:gridSpan w:val="3"/>
            <w:shd w:val="clear" w:color="auto" w:fill="auto"/>
          </w:tcPr>
          <w:p w:rsidR="00365217" w:rsidRPr="00DD3775" w:rsidRDefault="00365217" w:rsidP="00DD3775">
            <w:pPr>
              <w:jc w:val="both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CARGO: ENFERMEIR</w:t>
            </w:r>
            <w:r w:rsidR="00A90F79" w:rsidRPr="00DD3775">
              <w:rPr>
                <w:sz w:val="28"/>
                <w:szCs w:val="28"/>
              </w:rPr>
              <w:t>O</w:t>
            </w:r>
          </w:p>
        </w:tc>
      </w:tr>
      <w:tr w:rsidR="00365217" w:rsidRPr="00DD3775" w:rsidTr="00DD3775">
        <w:tc>
          <w:tcPr>
            <w:tcW w:w="2235" w:type="dxa"/>
            <w:shd w:val="clear" w:color="auto" w:fill="auto"/>
          </w:tcPr>
          <w:p w:rsidR="00365217" w:rsidRPr="00DD3775" w:rsidRDefault="00365217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Classificação</w:t>
            </w:r>
          </w:p>
        </w:tc>
        <w:tc>
          <w:tcPr>
            <w:tcW w:w="6053" w:type="dxa"/>
            <w:shd w:val="clear" w:color="auto" w:fill="auto"/>
          </w:tcPr>
          <w:p w:rsidR="00365217" w:rsidRPr="00DD3775" w:rsidRDefault="00365217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Candidato</w:t>
            </w:r>
          </w:p>
        </w:tc>
        <w:tc>
          <w:tcPr>
            <w:tcW w:w="1828" w:type="dxa"/>
            <w:shd w:val="clear" w:color="auto" w:fill="auto"/>
          </w:tcPr>
          <w:p w:rsidR="00365217" w:rsidRPr="00DD3775" w:rsidRDefault="00365217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Pontuação</w:t>
            </w:r>
          </w:p>
        </w:tc>
      </w:tr>
      <w:tr w:rsidR="00365217" w:rsidRPr="00DD3775" w:rsidTr="00DD3775">
        <w:tc>
          <w:tcPr>
            <w:tcW w:w="2235" w:type="dxa"/>
            <w:shd w:val="clear" w:color="auto" w:fill="auto"/>
          </w:tcPr>
          <w:p w:rsidR="00365217" w:rsidRPr="00DD3775" w:rsidRDefault="00365217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1º</w:t>
            </w:r>
          </w:p>
        </w:tc>
        <w:tc>
          <w:tcPr>
            <w:tcW w:w="6053" w:type="dxa"/>
            <w:shd w:val="clear" w:color="auto" w:fill="auto"/>
          </w:tcPr>
          <w:p w:rsidR="00365217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Renata Vieira da Silva</w:t>
            </w:r>
          </w:p>
        </w:tc>
        <w:tc>
          <w:tcPr>
            <w:tcW w:w="1828" w:type="dxa"/>
            <w:shd w:val="clear" w:color="auto" w:fill="auto"/>
          </w:tcPr>
          <w:p w:rsidR="00365217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29</w:t>
            </w:r>
          </w:p>
        </w:tc>
      </w:tr>
      <w:tr w:rsidR="00365217" w:rsidRPr="00DD3775" w:rsidTr="00DD3775">
        <w:tc>
          <w:tcPr>
            <w:tcW w:w="2235" w:type="dxa"/>
            <w:shd w:val="clear" w:color="auto" w:fill="auto"/>
          </w:tcPr>
          <w:p w:rsidR="00365217" w:rsidRPr="00DD3775" w:rsidRDefault="00365217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2º</w:t>
            </w:r>
          </w:p>
        </w:tc>
        <w:tc>
          <w:tcPr>
            <w:tcW w:w="6053" w:type="dxa"/>
            <w:shd w:val="clear" w:color="auto" w:fill="auto"/>
          </w:tcPr>
          <w:p w:rsidR="00365217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William Lukey Ferreira de Vasconcelos</w:t>
            </w:r>
          </w:p>
        </w:tc>
        <w:tc>
          <w:tcPr>
            <w:tcW w:w="1828" w:type="dxa"/>
            <w:shd w:val="clear" w:color="auto" w:fill="auto"/>
          </w:tcPr>
          <w:p w:rsidR="00365217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28</w:t>
            </w:r>
          </w:p>
        </w:tc>
      </w:tr>
      <w:tr w:rsidR="00A90F79" w:rsidRPr="00DD3775" w:rsidTr="00DD3775">
        <w:tc>
          <w:tcPr>
            <w:tcW w:w="2235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3º </w:t>
            </w:r>
          </w:p>
        </w:tc>
        <w:tc>
          <w:tcPr>
            <w:tcW w:w="6053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Joice de Almeida Pereira</w:t>
            </w:r>
          </w:p>
        </w:tc>
        <w:tc>
          <w:tcPr>
            <w:tcW w:w="1828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17</w:t>
            </w:r>
          </w:p>
        </w:tc>
      </w:tr>
      <w:tr w:rsidR="00A90F79" w:rsidRPr="00DD3775" w:rsidTr="00DD3775">
        <w:tc>
          <w:tcPr>
            <w:tcW w:w="2235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4º </w:t>
            </w:r>
          </w:p>
        </w:tc>
        <w:tc>
          <w:tcPr>
            <w:tcW w:w="6053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Anderson Mateus</w:t>
            </w:r>
          </w:p>
        </w:tc>
        <w:tc>
          <w:tcPr>
            <w:tcW w:w="1828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15</w:t>
            </w:r>
          </w:p>
        </w:tc>
      </w:tr>
      <w:tr w:rsidR="00A90F79" w:rsidRPr="00DD3775" w:rsidTr="00DD3775">
        <w:tc>
          <w:tcPr>
            <w:tcW w:w="2235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5º </w:t>
            </w:r>
          </w:p>
        </w:tc>
        <w:tc>
          <w:tcPr>
            <w:tcW w:w="6053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Pedro Henrique de Carvalho Amorim</w:t>
            </w:r>
          </w:p>
        </w:tc>
        <w:tc>
          <w:tcPr>
            <w:tcW w:w="1828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14</w:t>
            </w:r>
          </w:p>
        </w:tc>
      </w:tr>
      <w:tr w:rsidR="00A90F79" w:rsidRPr="00DD3775" w:rsidTr="00DD3775">
        <w:tc>
          <w:tcPr>
            <w:tcW w:w="2235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6º </w:t>
            </w:r>
          </w:p>
        </w:tc>
        <w:tc>
          <w:tcPr>
            <w:tcW w:w="6053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Suellen Muller Santos</w:t>
            </w:r>
          </w:p>
        </w:tc>
        <w:tc>
          <w:tcPr>
            <w:tcW w:w="1828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13</w:t>
            </w:r>
          </w:p>
        </w:tc>
      </w:tr>
      <w:tr w:rsidR="00A90F79" w:rsidRPr="00DD3775" w:rsidTr="00DD3775">
        <w:tc>
          <w:tcPr>
            <w:tcW w:w="2235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7º </w:t>
            </w:r>
          </w:p>
        </w:tc>
        <w:tc>
          <w:tcPr>
            <w:tcW w:w="6053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Natássia Maia de Oliveira Alvim</w:t>
            </w:r>
          </w:p>
        </w:tc>
        <w:tc>
          <w:tcPr>
            <w:tcW w:w="1828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11</w:t>
            </w:r>
          </w:p>
        </w:tc>
      </w:tr>
      <w:tr w:rsidR="00A90F79" w:rsidRPr="00DD3775" w:rsidTr="00DD3775">
        <w:tc>
          <w:tcPr>
            <w:tcW w:w="2235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8º </w:t>
            </w:r>
          </w:p>
        </w:tc>
        <w:tc>
          <w:tcPr>
            <w:tcW w:w="6053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Ana Carolina Silva Santos</w:t>
            </w:r>
          </w:p>
        </w:tc>
        <w:tc>
          <w:tcPr>
            <w:tcW w:w="1828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10</w:t>
            </w:r>
          </w:p>
        </w:tc>
      </w:tr>
      <w:tr w:rsidR="00A90F79" w:rsidRPr="00DD3775" w:rsidTr="00DD3775">
        <w:tc>
          <w:tcPr>
            <w:tcW w:w="2235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9º </w:t>
            </w:r>
          </w:p>
        </w:tc>
        <w:tc>
          <w:tcPr>
            <w:tcW w:w="6053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Ana Lailla da Silva Villanova</w:t>
            </w:r>
          </w:p>
        </w:tc>
        <w:tc>
          <w:tcPr>
            <w:tcW w:w="1828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07</w:t>
            </w:r>
          </w:p>
        </w:tc>
      </w:tr>
      <w:tr w:rsidR="00A90F79" w:rsidRPr="00DD3775" w:rsidTr="00DD3775">
        <w:tc>
          <w:tcPr>
            <w:tcW w:w="2235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10º  </w:t>
            </w:r>
          </w:p>
        </w:tc>
        <w:tc>
          <w:tcPr>
            <w:tcW w:w="6053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Francisco Eduardo Ferreira</w:t>
            </w:r>
          </w:p>
        </w:tc>
        <w:tc>
          <w:tcPr>
            <w:tcW w:w="1828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03</w:t>
            </w:r>
          </w:p>
        </w:tc>
      </w:tr>
      <w:tr w:rsidR="00A90F79" w:rsidRPr="00DD3775" w:rsidTr="00DD3775">
        <w:tc>
          <w:tcPr>
            <w:tcW w:w="2235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11º </w:t>
            </w:r>
          </w:p>
        </w:tc>
        <w:tc>
          <w:tcPr>
            <w:tcW w:w="6053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Nayara Margarida da Silva</w:t>
            </w:r>
          </w:p>
        </w:tc>
        <w:tc>
          <w:tcPr>
            <w:tcW w:w="1828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00</w:t>
            </w:r>
          </w:p>
        </w:tc>
      </w:tr>
    </w:tbl>
    <w:p w:rsidR="00365217" w:rsidRDefault="00365217" w:rsidP="0051216D">
      <w:pPr>
        <w:ind w:firstLine="1134"/>
        <w:jc w:val="both"/>
        <w:rPr>
          <w:sz w:val="28"/>
          <w:szCs w:val="28"/>
        </w:rPr>
      </w:pPr>
    </w:p>
    <w:p w:rsidR="004F6CA5" w:rsidRDefault="004F6CA5" w:rsidP="004F6CA5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*Recurso da candidata Maria Luíza Carvalho de Azevedo Silva foi dado como procedente, sendo realizada a nova recontagem de tempo de serviço privado.</w:t>
      </w:r>
    </w:p>
    <w:p w:rsidR="00A90F79" w:rsidRDefault="00A90F79" w:rsidP="0051216D">
      <w:pPr>
        <w:ind w:firstLine="1134"/>
        <w:jc w:val="both"/>
        <w:rPr>
          <w:sz w:val="28"/>
          <w:szCs w:val="28"/>
        </w:rPr>
      </w:pPr>
    </w:p>
    <w:p w:rsidR="00A90F79" w:rsidRDefault="00A90F79" w:rsidP="00A90F79">
      <w:pPr>
        <w:ind w:firstLine="113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Santos Dumont-MG, </w:t>
      </w:r>
      <w:r w:rsidR="004F6CA5">
        <w:rPr>
          <w:sz w:val="28"/>
          <w:szCs w:val="28"/>
        </w:rPr>
        <w:t>18</w:t>
      </w:r>
      <w:r>
        <w:rPr>
          <w:sz w:val="28"/>
          <w:szCs w:val="28"/>
        </w:rPr>
        <w:t xml:space="preserve"> de outubro de 2017</w:t>
      </w:r>
    </w:p>
    <w:p w:rsidR="00A90F79" w:rsidRDefault="00A90F79" w:rsidP="00A90F79">
      <w:pPr>
        <w:ind w:firstLine="1134"/>
        <w:jc w:val="center"/>
        <w:rPr>
          <w:sz w:val="28"/>
          <w:szCs w:val="28"/>
        </w:rPr>
      </w:pPr>
    </w:p>
    <w:p w:rsidR="00A90F79" w:rsidRDefault="00A90F79" w:rsidP="00A90F79">
      <w:pPr>
        <w:ind w:firstLine="1134"/>
        <w:jc w:val="center"/>
        <w:rPr>
          <w:sz w:val="28"/>
          <w:szCs w:val="28"/>
        </w:rPr>
      </w:pPr>
      <w:r>
        <w:rPr>
          <w:sz w:val="28"/>
          <w:szCs w:val="28"/>
        </w:rPr>
        <w:t>Luciane Augusta Vianna</w:t>
      </w:r>
    </w:p>
    <w:p w:rsidR="00A90F79" w:rsidRDefault="00A90F79" w:rsidP="00A90F79">
      <w:pPr>
        <w:ind w:firstLine="1134"/>
        <w:jc w:val="center"/>
        <w:rPr>
          <w:sz w:val="28"/>
          <w:szCs w:val="28"/>
        </w:rPr>
      </w:pPr>
      <w:r>
        <w:rPr>
          <w:sz w:val="28"/>
          <w:szCs w:val="28"/>
        </w:rPr>
        <w:t>Presidente</w:t>
      </w:r>
    </w:p>
    <w:p w:rsidR="00A90F79" w:rsidRDefault="00A90F79" w:rsidP="00A90F79">
      <w:pPr>
        <w:ind w:firstLine="1134"/>
        <w:jc w:val="center"/>
        <w:rPr>
          <w:sz w:val="28"/>
          <w:szCs w:val="28"/>
        </w:rPr>
      </w:pPr>
    </w:p>
    <w:p w:rsidR="00A90F79" w:rsidRDefault="00A90F79" w:rsidP="00A90F79">
      <w:pPr>
        <w:ind w:firstLine="1134"/>
        <w:jc w:val="center"/>
        <w:rPr>
          <w:sz w:val="28"/>
          <w:szCs w:val="28"/>
        </w:rPr>
      </w:pPr>
      <w:r>
        <w:rPr>
          <w:sz w:val="28"/>
          <w:szCs w:val="28"/>
        </w:rPr>
        <w:t>Eliete Aparecida de Moura</w:t>
      </w:r>
    </w:p>
    <w:p w:rsidR="00A90F79" w:rsidRDefault="00894014" w:rsidP="00A90F79">
      <w:pPr>
        <w:ind w:firstLine="1134"/>
        <w:jc w:val="center"/>
        <w:rPr>
          <w:sz w:val="28"/>
          <w:szCs w:val="28"/>
        </w:rPr>
      </w:pPr>
      <w:r>
        <w:rPr>
          <w:sz w:val="28"/>
          <w:szCs w:val="28"/>
        </w:rPr>
        <w:t>Membro</w:t>
      </w:r>
    </w:p>
    <w:p w:rsidR="00A90F79" w:rsidRDefault="00A90F79" w:rsidP="00A90F79">
      <w:pPr>
        <w:ind w:firstLine="1134"/>
        <w:jc w:val="center"/>
        <w:rPr>
          <w:sz w:val="28"/>
          <w:szCs w:val="28"/>
        </w:rPr>
      </w:pPr>
    </w:p>
    <w:p w:rsidR="00A90F79" w:rsidRDefault="00A90F79" w:rsidP="00A90F79">
      <w:pPr>
        <w:ind w:firstLine="1134"/>
        <w:jc w:val="center"/>
        <w:rPr>
          <w:sz w:val="28"/>
          <w:szCs w:val="28"/>
        </w:rPr>
      </w:pPr>
      <w:r>
        <w:rPr>
          <w:sz w:val="28"/>
          <w:szCs w:val="28"/>
        </w:rPr>
        <w:t>Claudinéia Silva da Silveira</w:t>
      </w:r>
    </w:p>
    <w:p w:rsidR="00A90F79" w:rsidRPr="008C7DEA" w:rsidRDefault="00894014" w:rsidP="00A90F79">
      <w:pPr>
        <w:ind w:firstLine="1134"/>
        <w:jc w:val="center"/>
        <w:rPr>
          <w:sz w:val="28"/>
          <w:szCs w:val="28"/>
        </w:rPr>
      </w:pPr>
      <w:r>
        <w:rPr>
          <w:sz w:val="28"/>
          <w:szCs w:val="28"/>
        </w:rPr>
        <w:t>Membro</w:t>
      </w:r>
    </w:p>
    <w:sectPr w:rsidR="00A90F79" w:rsidRPr="008C7DEA" w:rsidSect="008068F3">
      <w:headerReference w:type="default" r:id="rId8"/>
      <w:footerReference w:type="default" r:id="rId9"/>
      <w:pgSz w:w="11906" w:h="16838"/>
      <w:pgMar w:top="2336" w:right="926" w:bottom="1417" w:left="1080" w:header="708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41A" w:rsidRDefault="006D141A">
      <w:r>
        <w:separator/>
      </w:r>
    </w:p>
  </w:endnote>
  <w:endnote w:type="continuationSeparator" w:id="0">
    <w:p w:rsidR="006D141A" w:rsidRDefault="006D1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0F1" w:rsidRPr="009D20F1" w:rsidRDefault="00614419" w:rsidP="009D20F1">
    <w:pPr>
      <w:pStyle w:val="Subttulo"/>
      <w:jc w:val="center"/>
      <w:rPr>
        <w:rFonts w:ascii="Verdana" w:hAnsi="Verdana"/>
        <w:i/>
        <w:sz w:val="24"/>
      </w:rPr>
    </w:pPr>
    <w:r>
      <w:rPr>
        <w:rFonts w:ascii="Verdana" w:hAnsi="Verdana"/>
        <w:i/>
        <w:sz w:val="24"/>
      </w:rPr>
      <w:t>Praça Cesário Alvim</w:t>
    </w:r>
    <w:r w:rsidR="00DC71C9">
      <w:rPr>
        <w:rFonts w:ascii="Verdana" w:hAnsi="Verdana"/>
        <w:i/>
        <w:sz w:val="24"/>
      </w:rPr>
      <w:t xml:space="preserve">, </w:t>
    </w:r>
    <w:r>
      <w:rPr>
        <w:rFonts w:ascii="Verdana" w:hAnsi="Verdana"/>
        <w:i/>
        <w:sz w:val="24"/>
      </w:rPr>
      <w:t>02</w:t>
    </w:r>
    <w:r w:rsidR="009D20F1" w:rsidRPr="009D20F1">
      <w:rPr>
        <w:rFonts w:ascii="Verdana" w:hAnsi="Verdana"/>
        <w:i/>
        <w:sz w:val="24"/>
      </w:rPr>
      <w:t xml:space="preserve"> - Centro</w:t>
    </w:r>
    <w:r w:rsidR="009D20F1" w:rsidRPr="009D20F1">
      <w:rPr>
        <w:rFonts w:ascii="Verdana" w:hAnsi="Verdana"/>
        <w:bCs/>
        <w:i/>
        <w:sz w:val="24"/>
      </w:rPr>
      <w:t xml:space="preserve">  </w:t>
    </w:r>
    <w:r w:rsidR="009D20F1">
      <w:rPr>
        <w:rFonts w:ascii="Verdana" w:hAnsi="Verdana"/>
        <w:bCs/>
        <w:i/>
        <w:sz w:val="24"/>
      </w:rPr>
      <w:t>-</w:t>
    </w:r>
    <w:r w:rsidR="009D20F1" w:rsidRPr="009D20F1">
      <w:rPr>
        <w:rFonts w:ascii="Verdana" w:hAnsi="Verdana"/>
        <w:bCs/>
        <w:i/>
        <w:sz w:val="24"/>
      </w:rPr>
      <w:t xml:space="preserve">  SANTOS DUMONT</w:t>
    </w:r>
    <w:r w:rsidR="009D20F1" w:rsidRPr="009D20F1">
      <w:rPr>
        <w:rFonts w:ascii="Verdana" w:hAnsi="Verdana"/>
        <w:i/>
        <w:sz w:val="24"/>
      </w:rPr>
      <w:t xml:space="preserve"> - MG</w:t>
    </w:r>
  </w:p>
  <w:p w:rsidR="009D20F1" w:rsidRPr="009D20F1" w:rsidRDefault="00DC71C9" w:rsidP="009D20F1">
    <w:pPr>
      <w:pStyle w:val="Subttulo"/>
      <w:jc w:val="center"/>
      <w:rPr>
        <w:rFonts w:ascii="Verdana" w:hAnsi="Verdana"/>
        <w:i/>
        <w:sz w:val="24"/>
      </w:rPr>
    </w:pPr>
    <w:r>
      <w:rPr>
        <w:rFonts w:ascii="Verdana" w:hAnsi="Verdana"/>
        <w:i/>
        <w:sz w:val="24"/>
      </w:rPr>
      <w:t>TEL. (32) 325</w:t>
    </w:r>
    <w:r w:rsidR="00DE6ECB">
      <w:rPr>
        <w:rFonts w:ascii="Verdana" w:hAnsi="Verdana"/>
        <w:i/>
        <w:sz w:val="24"/>
      </w:rPr>
      <w:t>2 -7400  -  (32) 3252-7401</w:t>
    </w:r>
  </w:p>
  <w:p w:rsidR="009D20F1" w:rsidRDefault="009D20F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41A" w:rsidRDefault="006D141A">
      <w:r>
        <w:separator/>
      </w:r>
    </w:p>
  </w:footnote>
  <w:footnote w:type="continuationSeparator" w:id="0">
    <w:p w:rsidR="006D141A" w:rsidRDefault="006D14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0F1" w:rsidRDefault="008B29FA" w:rsidP="009D20F1">
    <w:pPr>
      <w:pStyle w:val="Ttulo"/>
      <w:ind w:left="-180" w:firstLine="2700"/>
      <w:rPr>
        <w:rFonts w:ascii="Verdana" w:hAnsi="Verdana"/>
        <w:b/>
        <w:bCs/>
        <w:i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-171450</wp:posOffset>
          </wp:positionH>
          <wp:positionV relativeFrom="paragraph">
            <wp:posOffset>-118745</wp:posOffset>
          </wp:positionV>
          <wp:extent cx="2047875" cy="993140"/>
          <wp:effectExtent l="0" t="0" r="9525" b="0"/>
          <wp:wrapSquare wrapText="bothSides"/>
          <wp:docPr id="2" name="Imagem 8" descr="marca gov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 descr="marca gover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99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D7A71" w:rsidRPr="009D20F1" w:rsidRDefault="003D7A71" w:rsidP="009D20F1">
    <w:pPr>
      <w:pStyle w:val="Ttulo"/>
      <w:ind w:left="-180" w:firstLine="3060"/>
      <w:rPr>
        <w:rFonts w:ascii="Verdana" w:hAnsi="Verdana"/>
        <w:b/>
        <w:bCs/>
        <w:i/>
        <w:sz w:val="24"/>
        <w:szCs w:val="24"/>
      </w:rPr>
    </w:pPr>
    <w:r w:rsidRPr="009D20F1">
      <w:rPr>
        <w:rFonts w:ascii="Verdana" w:hAnsi="Verdana"/>
        <w:b/>
        <w:bCs/>
        <w:i/>
        <w:sz w:val="24"/>
        <w:szCs w:val="24"/>
      </w:rPr>
      <w:t>PREFEITURA MUNICIPAL DE SANTOS=DUMONT</w:t>
    </w:r>
  </w:p>
  <w:p w:rsidR="003D7A71" w:rsidRPr="009D20F1" w:rsidRDefault="003D7A71" w:rsidP="009D20F1">
    <w:pPr>
      <w:pStyle w:val="Ttulo"/>
      <w:ind w:firstLine="2880"/>
      <w:rPr>
        <w:rFonts w:ascii="Verdana" w:hAnsi="Verdana"/>
        <w:b/>
        <w:bCs/>
        <w:i/>
        <w:szCs w:val="28"/>
      </w:rPr>
    </w:pPr>
    <w:r w:rsidRPr="009D20F1">
      <w:rPr>
        <w:rFonts w:ascii="Verdana" w:hAnsi="Verdana"/>
        <w:b/>
        <w:bCs/>
        <w:i/>
        <w:szCs w:val="28"/>
      </w:rPr>
      <w:t>“ Terra do Pai da Aviação”</w:t>
    </w:r>
  </w:p>
  <w:p w:rsidR="00EB1A6A" w:rsidRDefault="008B29FA" w:rsidP="00EB1A6A">
    <w:pPr>
      <w:pStyle w:val="Cabealho"/>
      <w:ind w:left="-1080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742950</wp:posOffset>
          </wp:positionH>
          <wp:positionV relativeFrom="paragraph">
            <wp:posOffset>2145030</wp:posOffset>
          </wp:positionV>
          <wp:extent cx="4361815" cy="4502150"/>
          <wp:effectExtent l="0" t="0" r="635" b="0"/>
          <wp:wrapNone/>
          <wp:docPr id="1" name="Imagem 10" descr="brasão papel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 descr="brasão papeltimbra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1815" cy="450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B57C8"/>
    <w:multiLevelType w:val="hybridMultilevel"/>
    <w:tmpl w:val="BC244F98"/>
    <w:lvl w:ilvl="0" w:tplc="CD14F51C">
      <w:start w:val="14"/>
      <w:numFmt w:val="bullet"/>
      <w:lvlText w:val=""/>
      <w:lvlJc w:val="left"/>
      <w:pPr>
        <w:ind w:left="1854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1D032B05"/>
    <w:multiLevelType w:val="hybridMultilevel"/>
    <w:tmpl w:val="A8902FDE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>
    <w:nsid w:val="22E61603"/>
    <w:multiLevelType w:val="hybridMultilevel"/>
    <w:tmpl w:val="0F9292C8"/>
    <w:lvl w:ilvl="0" w:tplc="962CAF42">
      <w:start w:val="14"/>
      <w:numFmt w:val="bullet"/>
      <w:lvlText w:val=""/>
      <w:lvlJc w:val="left"/>
      <w:pPr>
        <w:ind w:left="2934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94" w:hanging="360"/>
      </w:pPr>
      <w:rPr>
        <w:rFonts w:ascii="Wingdings" w:hAnsi="Wingdings" w:hint="default"/>
      </w:rPr>
    </w:lvl>
  </w:abstractNum>
  <w:abstractNum w:abstractNumId="3">
    <w:nsid w:val="387D532E"/>
    <w:multiLevelType w:val="hybridMultilevel"/>
    <w:tmpl w:val="64CAF1FC"/>
    <w:lvl w:ilvl="0" w:tplc="856E57BE">
      <w:start w:val="14"/>
      <w:numFmt w:val="bullet"/>
      <w:lvlText w:val=""/>
      <w:lvlJc w:val="left"/>
      <w:pPr>
        <w:ind w:left="1494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>
    <w:nsid w:val="4BB40714"/>
    <w:multiLevelType w:val="hybridMultilevel"/>
    <w:tmpl w:val="AC58485E"/>
    <w:lvl w:ilvl="0" w:tplc="354873E6">
      <w:start w:val="14"/>
      <w:numFmt w:val="bullet"/>
      <w:lvlText w:val=""/>
      <w:lvlJc w:val="left"/>
      <w:pPr>
        <w:ind w:left="2934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94" w:hanging="360"/>
      </w:pPr>
      <w:rPr>
        <w:rFonts w:ascii="Wingdings" w:hAnsi="Wingdings" w:hint="default"/>
      </w:rPr>
    </w:lvl>
  </w:abstractNum>
  <w:abstractNum w:abstractNumId="5">
    <w:nsid w:val="4C01772E"/>
    <w:multiLevelType w:val="hybridMultilevel"/>
    <w:tmpl w:val="2900622E"/>
    <w:lvl w:ilvl="0" w:tplc="4FD062EA">
      <w:start w:val="14"/>
      <w:numFmt w:val="bullet"/>
      <w:lvlText w:val=""/>
      <w:lvlJc w:val="left"/>
      <w:pPr>
        <w:ind w:left="2574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6">
    <w:nsid w:val="4E317139"/>
    <w:multiLevelType w:val="hybridMultilevel"/>
    <w:tmpl w:val="8CEE28D8"/>
    <w:lvl w:ilvl="0" w:tplc="EC18EBD2">
      <w:start w:val="14"/>
      <w:numFmt w:val="bullet"/>
      <w:lvlText w:val=""/>
      <w:lvlJc w:val="left"/>
      <w:pPr>
        <w:ind w:left="2214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9FA"/>
    <w:rsid w:val="000024D3"/>
    <w:rsid w:val="0000386A"/>
    <w:rsid w:val="00004B08"/>
    <w:rsid w:val="00040406"/>
    <w:rsid w:val="00047D1E"/>
    <w:rsid w:val="00053CD7"/>
    <w:rsid w:val="00061A93"/>
    <w:rsid w:val="00073397"/>
    <w:rsid w:val="000761F8"/>
    <w:rsid w:val="000805D4"/>
    <w:rsid w:val="00085773"/>
    <w:rsid w:val="000C2276"/>
    <w:rsid w:val="000E3B32"/>
    <w:rsid w:val="000E46D4"/>
    <w:rsid w:val="000F38DE"/>
    <w:rsid w:val="00112BD8"/>
    <w:rsid w:val="0011612D"/>
    <w:rsid w:val="00121C5A"/>
    <w:rsid w:val="00172645"/>
    <w:rsid w:val="001800AB"/>
    <w:rsid w:val="001A338A"/>
    <w:rsid w:val="001B7A46"/>
    <w:rsid w:val="001C3C82"/>
    <w:rsid w:val="001E6808"/>
    <w:rsid w:val="001E7256"/>
    <w:rsid w:val="001F38E9"/>
    <w:rsid w:val="00213E6B"/>
    <w:rsid w:val="00214518"/>
    <w:rsid w:val="00221020"/>
    <w:rsid w:val="00230AF2"/>
    <w:rsid w:val="00261A41"/>
    <w:rsid w:val="002761BF"/>
    <w:rsid w:val="0028307B"/>
    <w:rsid w:val="00285439"/>
    <w:rsid w:val="00285F49"/>
    <w:rsid w:val="00294AF6"/>
    <w:rsid w:val="002A5454"/>
    <w:rsid w:val="002B2616"/>
    <w:rsid w:val="002D212A"/>
    <w:rsid w:val="002D234A"/>
    <w:rsid w:val="002F58F3"/>
    <w:rsid w:val="0030133D"/>
    <w:rsid w:val="003060DB"/>
    <w:rsid w:val="00313845"/>
    <w:rsid w:val="00317653"/>
    <w:rsid w:val="00320177"/>
    <w:rsid w:val="0034365A"/>
    <w:rsid w:val="00343B7D"/>
    <w:rsid w:val="00347BB4"/>
    <w:rsid w:val="0035616B"/>
    <w:rsid w:val="00357F32"/>
    <w:rsid w:val="00365217"/>
    <w:rsid w:val="003805F9"/>
    <w:rsid w:val="00387D69"/>
    <w:rsid w:val="0039588F"/>
    <w:rsid w:val="003A2FD6"/>
    <w:rsid w:val="003D2A39"/>
    <w:rsid w:val="003D7A71"/>
    <w:rsid w:val="003F0FFD"/>
    <w:rsid w:val="00411E2B"/>
    <w:rsid w:val="00433C8E"/>
    <w:rsid w:val="00434A7B"/>
    <w:rsid w:val="00454FAD"/>
    <w:rsid w:val="00455C84"/>
    <w:rsid w:val="00476085"/>
    <w:rsid w:val="004765DE"/>
    <w:rsid w:val="00480834"/>
    <w:rsid w:val="004875D9"/>
    <w:rsid w:val="0049261E"/>
    <w:rsid w:val="004945EA"/>
    <w:rsid w:val="004B2E56"/>
    <w:rsid w:val="004B4AB3"/>
    <w:rsid w:val="004C26C0"/>
    <w:rsid w:val="004D2225"/>
    <w:rsid w:val="004D4894"/>
    <w:rsid w:val="004F0303"/>
    <w:rsid w:val="004F5C42"/>
    <w:rsid w:val="004F6CA5"/>
    <w:rsid w:val="0050264B"/>
    <w:rsid w:val="005035BF"/>
    <w:rsid w:val="005049CC"/>
    <w:rsid w:val="0051216D"/>
    <w:rsid w:val="0051565F"/>
    <w:rsid w:val="00525460"/>
    <w:rsid w:val="00526409"/>
    <w:rsid w:val="00542B7B"/>
    <w:rsid w:val="00543A00"/>
    <w:rsid w:val="00557D5E"/>
    <w:rsid w:val="00576380"/>
    <w:rsid w:val="0058014E"/>
    <w:rsid w:val="00580ED7"/>
    <w:rsid w:val="0058614F"/>
    <w:rsid w:val="005C343F"/>
    <w:rsid w:val="005D47E9"/>
    <w:rsid w:val="005D729D"/>
    <w:rsid w:val="005D78F3"/>
    <w:rsid w:val="005E58E6"/>
    <w:rsid w:val="005F1172"/>
    <w:rsid w:val="005F16F8"/>
    <w:rsid w:val="0061204B"/>
    <w:rsid w:val="00614419"/>
    <w:rsid w:val="00623A03"/>
    <w:rsid w:val="0062517C"/>
    <w:rsid w:val="00632955"/>
    <w:rsid w:val="006439BD"/>
    <w:rsid w:val="00644375"/>
    <w:rsid w:val="0064778F"/>
    <w:rsid w:val="00657753"/>
    <w:rsid w:val="00660CA8"/>
    <w:rsid w:val="00663811"/>
    <w:rsid w:val="00664302"/>
    <w:rsid w:val="006717B4"/>
    <w:rsid w:val="006802CE"/>
    <w:rsid w:val="006814FF"/>
    <w:rsid w:val="0068179A"/>
    <w:rsid w:val="00683B11"/>
    <w:rsid w:val="006860BE"/>
    <w:rsid w:val="006872A8"/>
    <w:rsid w:val="006A09A1"/>
    <w:rsid w:val="006B6A10"/>
    <w:rsid w:val="006C4789"/>
    <w:rsid w:val="006D090E"/>
    <w:rsid w:val="006D141A"/>
    <w:rsid w:val="006E4130"/>
    <w:rsid w:val="00725AC6"/>
    <w:rsid w:val="007340EF"/>
    <w:rsid w:val="0074724A"/>
    <w:rsid w:val="00751E7A"/>
    <w:rsid w:val="00763DC7"/>
    <w:rsid w:val="00772019"/>
    <w:rsid w:val="00772EDB"/>
    <w:rsid w:val="007801A7"/>
    <w:rsid w:val="00780DC8"/>
    <w:rsid w:val="0079113E"/>
    <w:rsid w:val="00797027"/>
    <w:rsid w:val="007A4E84"/>
    <w:rsid w:val="007A7257"/>
    <w:rsid w:val="007B4DFD"/>
    <w:rsid w:val="007B4EAD"/>
    <w:rsid w:val="0080079C"/>
    <w:rsid w:val="008068F3"/>
    <w:rsid w:val="008079E9"/>
    <w:rsid w:val="0084614B"/>
    <w:rsid w:val="008545EA"/>
    <w:rsid w:val="008548ED"/>
    <w:rsid w:val="0086044D"/>
    <w:rsid w:val="00873963"/>
    <w:rsid w:val="008816BE"/>
    <w:rsid w:val="0088263A"/>
    <w:rsid w:val="00894014"/>
    <w:rsid w:val="008A000A"/>
    <w:rsid w:val="008B29FA"/>
    <w:rsid w:val="008B62A7"/>
    <w:rsid w:val="008B6450"/>
    <w:rsid w:val="008C154A"/>
    <w:rsid w:val="008C7DEA"/>
    <w:rsid w:val="008D0ECF"/>
    <w:rsid w:val="008D5879"/>
    <w:rsid w:val="008E5582"/>
    <w:rsid w:val="008F3C18"/>
    <w:rsid w:val="00914B25"/>
    <w:rsid w:val="0092601C"/>
    <w:rsid w:val="00937DB1"/>
    <w:rsid w:val="00941887"/>
    <w:rsid w:val="00947E00"/>
    <w:rsid w:val="009848CD"/>
    <w:rsid w:val="00990463"/>
    <w:rsid w:val="009A2085"/>
    <w:rsid w:val="009A3A70"/>
    <w:rsid w:val="009B05DA"/>
    <w:rsid w:val="009B6574"/>
    <w:rsid w:val="009D0172"/>
    <w:rsid w:val="009D0D8D"/>
    <w:rsid w:val="009D20F1"/>
    <w:rsid w:val="009D462B"/>
    <w:rsid w:val="009E5EB0"/>
    <w:rsid w:val="009E7512"/>
    <w:rsid w:val="009F4F6B"/>
    <w:rsid w:val="009F74B4"/>
    <w:rsid w:val="00A45448"/>
    <w:rsid w:val="00A469F3"/>
    <w:rsid w:val="00A540C9"/>
    <w:rsid w:val="00A5591B"/>
    <w:rsid w:val="00A56F9D"/>
    <w:rsid w:val="00A64658"/>
    <w:rsid w:val="00A66216"/>
    <w:rsid w:val="00A76115"/>
    <w:rsid w:val="00A86F72"/>
    <w:rsid w:val="00A90F79"/>
    <w:rsid w:val="00A91CED"/>
    <w:rsid w:val="00A93073"/>
    <w:rsid w:val="00AB072B"/>
    <w:rsid w:val="00AB220E"/>
    <w:rsid w:val="00AB36B3"/>
    <w:rsid w:val="00AB5A81"/>
    <w:rsid w:val="00AC0537"/>
    <w:rsid w:val="00AF590D"/>
    <w:rsid w:val="00AF5D4F"/>
    <w:rsid w:val="00B0295F"/>
    <w:rsid w:val="00B06D6F"/>
    <w:rsid w:val="00B3713F"/>
    <w:rsid w:val="00B62129"/>
    <w:rsid w:val="00B66F00"/>
    <w:rsid w:val="00B83552"/>
    <w:rsid w:val="00B953A6"/>
    <w:rsid w:val="00B95B78"/>
    <w:rsid w:val="00BA0D56"/>
    <w:rsid w:val="00BA2A11"/>
    <w:rsid w:val="00BF4684"/>
    <w:rsid w:val="00C02F5B"/>
    <w:rsid w:val="00C0327F"/>
    <w:rsid w:val="00C33C7B"/>
    <w:rsid w:val="00C45836"/>
    <w:rsid w:val="00C461A6"/>
    <w:rsid w:val="00C46CEB"/>
    <w:rsid w:val="00C522A9"/>
    <w:rsid w:val="00C7063E"/>
    <w:rsid w:val="00C71855"/>
    <w:rsid w:val="00C737E6"/>
    <w:rsid w:val="00C77656"/>
    <w:rsid w:val="00C809BA"/>
    <w:rsid w:val="00C825D3"/>
    <w:rsid w:val="00C83911"/>
    <w:rsid w:val="00C9652B"/>
    <w:rsid w:val="00CA24FD"/>
    <w:rsid w:val="00CB35F3"/>
    <w:rsid w:val="00CB6BA8"/>
    <w:rsid w:val="00CC3359"/>
    <w:rsid w:val="00CE5D2A"/>
    <w:rsid w:val="00CE6D40"/>
    <w:rsid w:val="00CF5AE9"/>
    <w:rsid w:val="00D07578"/>
    <w:rsid w:val="00D22CD6"/>
    <w:rsid w:val="00D30794"/>
    <w:rsid w:val="00D34D8A"/>
    <w:rsid w:val="00D36A61"/>
    <w:rsid w:val="00D6116C"/>
    <w:rsid w:val="00D6244F"/>
    <w:rsid w:val="00D71C40"/>
    <w:rsid w:val="00D82B45"/>
    <w:rsid w:val="00D831F4"/>
    <w:rsid w:val="00DC71C9"/>
    <w:rsid w:val="00DD3775"/>
    <w:rsid w:val="00DD622E"/>
    <w:rsid w:val="00DE5B53"/>
    <w:rsid w:val="00DE6ECB"/>
    <w:rsid w:val="00DF0E8F"/>
    <w:rsid w:val="00DF26A5"/>
    <w:rsid w:val="00DF2E6F"/>
    <w:rsid w:val="00E16697"/>
    <w:rsid w:val="00E363C7"/>
    <w:rsid w:val="00E5581B"/>
    <w:rsid w:val="00EA4062"/>
    <w:rsid w:val="00EA6D89"/>
    <w:rsid w:val="00EB0EFE"/>
    <w:rsid w:val="00EB1A6A"/>
    <w:rsid w:val="00ED35B0"/>
    <w:rsid w:val="00ED3CC3"/>
    <w:rsid w:val="00EF2531"/>
    <w:rsid w:val="00F159F8"/>
    <w:rsid w:val="00F23F69"/>
    <w:rsid w:val="00F25394"/>
    <w:rsid w:val="00F33FC3"/>
    <w:rsid w:val="00F353DF"/>
    <w:rsid w:val="00F43684"/>
    <w:rsid w:val="00F818A4"/>
    <w:rsid w:val="00F9135A"/>
    <w:rsid w:val="00FA0D62"/>
    <w:rsid w:val="00FB2CDE"/>
    <w:rsid w:val="00FC48E4"/>
    <w:rsid w:val="00FC7626"/>
    <w:rsid w:val="00FE0582"/>
    <w:rsid w:val="00FE315F"/>
    <w:rsid w:val="00FF423B"/>
    <w:rsid w:val="00FF4C96"/>
    <w:rsid w:val="00FF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068F3"/>
  </w:style>
  <w:style w:type="paragraph" w:styleId="Ttulo1">
    <w:name w:val="heading 1"/>
    <w:basedOn w:val="Normal"/>
    <w:next w:val="Normal"/>
    <w:qFormat/>
    <w:rsid w:val="008068F3"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230AF2"/>
    <w:pPr>
      <w:keepNext/>
      <w:jc w:val="center"/>
      <w:outlineLvl w:val="1"/>
    </w:pPr>
    <w:rPr>
      <w:rFonts w:ascii="Tahoma" w:hAnsi="Tahoma" w:cs="Tahoma"/>
      <w:b/>
      <w:bCs/>
      <w:sz w:val="28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8545E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8545E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EB1A6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EB1A6A"/>
    <w:pPr>
      <w:tabs>
        <w:tab w:val="center" w:pos="4252"/>
        <w:tab w:val="right" w:pos="8504"/>
      </w:tabs>
    </w:pPr>
  </w:style>
  <w:style w:type="paragraph" w:styleId="Ttulo">
    <w:name w:val="Title"/>
    <w:basedOn w:val="Normal"/>
    <w:qFormat/>
    <w:rsid w:val="003D7A71"/>
    <w:pPr>
      <w:jc w:val="center"/>
    </w:pPr>
    <w:rPr>
      <w:sz w:val="28"/>
    </w:rPr>
  </w:style>
  <w:style w:type="paragraph" w:styleId="Subttulo">
    <w:name w:val="Subtitle"/>
    <w:basedOn w:val="Normal"/>
    <w:qFormat/>
    <w:rsid w:val="003D7A71"/>
    <w:rPr>
      <w:b/>
    </w:rPr>
  </w:style>
  <w:style w:type="paragraph" w:customStyle="1" w:styleId="ecxmsonormal">
    <w:name w:val="ecxmsonormal"/>
    <w:basedOn w:val="Normal"/>
    <w:rsid w:val="00914B25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914B25"/>
    <w:rPr>
      <w:b/>
      <w:bCs/>
    </w:rPr>
  </w:style>
  <w:style w:type="character" w:customStyle="1" w:styleId="apple-converted-space">
    <w:name w:val="apple-converted-space"/>
    <w:rsid w:val="00914B25"/>
  </w:style>
  <w:style w:type="character" w:styleId="Hyperlink">
    <w:name w:val="Hyperlink"/>
    <w:uiPriority w:val="99"/>
    <w:unhideWhenUsed/>
    <w:rsid w:val="00914B25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CE5D2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CE5D2A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link w:val="Rodap"/>
    <w:rsid w:val="00CF5AE9"/>
  </w:style>
  <w:style w:type="table" w:styleId="Tabelacomgrade">
    <w:name w:val="Table Grid"/>
    <w:basedOn w:val="Tabelanormal"/>
    <w:rsid w:val="00053CD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har">
    <w:name w:val="Título 4 Char"/>
    <w:link w:val="Ttulo4"/>
    <w:semiHidden/>
    <w:rsid w:val="008545E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link w:val="Ttulo5"/>
    <w:semiHidden/>
    <w:rsid w:val="008545E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nfase">
    <w:name w:val="Emphasis"/>
    <w:qFormat/>
    <w:rsid w:val="000761F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068F3"/>
  </w:style>
  <w:style w:type="paragraph" w:styleId="Ttulo1">
    <w:name w:val="heading 1"/>
    <w:basedOn w:val="Normal"/>
    <w:next w:val="Normal"/>
    <w:qFormat/>
    <w:rsid w:val="008068F3"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230AF2"/>
    <w:pPr>
      <w:keepNext/>
      <w:jc w:val="center"/>
      <w:outlineLvl w:val="1"/>
    </w:pPr>
    <w:rPr>
      <w:rFonts w:ascii="Tahoma" w:hAnsi="Tahoma" w:cs="Tahoma"/>
      <w:b/>
      <w:bCs/>
      <w:sz w:val="28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8545E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8545E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EB1A6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EB1A6A"/>
    <w:pPr>
      <w:tabs>
        <w:tab w:val="center" w:pos="4252"/>
        <w:tab w:val="right" w:pos="8504"/>
      </w:tabs>
    </w:pPr>
  </w:style>
  <w:style w:type="paragraph" w:styleId="Ttulo">
    <w:name w:val="Title"/>
    <w:basedOn w:val="Normal"/>
    <w:qFormat/>
    <w:rsid w:val="003D7A71"/>
    <w:pPr>
      <w:jc w:val="center"/>
    </w:pPr>
    <w:rPr>
      <w:sz w:val="28"/>
    </w:rPr>
  </w:style>
  <w:style w:type="paragraph" w:styleId="Subttulo">
    <w:name w:val="Subtitle"/>
    <w:basedOn w:val="Normal"/>
    <w:qFormat/>
    <w:rsid w:val="003D7A71"/>
    <w:rPr>
      <w:b/>
    </w:rPr>
  </w:style>
  <w:style w:type="paragraph" w:customStyle="1" w:styleId="ecxmsonormal">
    <w:name w:val="ecxmsonormal"/>
    <w:basedOn w:val="Normal"/>
    <w:rsid w:val="00914B25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914B25"/>
    <w:rPr>
      <w:b/>
      <w:bCs/>
    </w:rPr>
  </w:style>
  <w:style w:type="character" w:customStyle="1" w:styleId="apple-converted-space">
    <w:name w:val="apple-converted-space"/>
    <w:rsid w:val="00914B25"/>
  </w:style>
  <w:style w:type="character" w:styleId="Hyperlink">
    <w:name w:val="Hyperlink"/>
    <w:uiPriority w:val="99"/>
    <w:unhideWhenUsed/>
    <w:rsid w:val="00914B25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CE5D2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CE5D2A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link w:val="Rodap"/>
    <w:rsid w:val="00CF5AE9"/>
  </w:style>
  <w:style w:type="table" w:styleId="Tabelacomgrade">
    <w:name w:val="Table Grid"/>
    <w:basedOn w:val="Tabelanormal"/>
    <w:rsid w:val="00053CD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har">
    <w:name w:val="Título 4 Char"/>
    <w:link w:val="Ttulo4"/>
    <w:semiHidden/>
    <w:rsid w:val="008545E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link w:val="Ttulo5"/>
    <w:semiHidden/>
    <w:rsid w:val="008545E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nfase">
    <w:name w:val="Emphasis"/>
    <w:qFormat/>
    <w:rsid w:val="000761F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9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2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d%20Kingma\Desktop\resultado%20final%20edital%20003-2017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resultado final edital 003-2017</Template>
  <TotalTime>0</TotalTime>
  <Pages>2</Pages>
  <Words>317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 001/2013</vt:lpstr>
    </vt:vector>
  </TitlesOfParts>
  <Company/>
  <LinksUpToDate>false</LinksUpToDate>
  <CharactersWithSpaces>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 001/2013</dc:title>
  <dc:creator>Fred Kingma</dc:creator>
  <cp:lastModifiedBy>Fred Kingma</cp:lastModifiedBy>
  <cp:revision>1</cp:revision>
  <cp:lastPrinted>2017-10-18T17:53:00Z</cp:lastPrinted>
  <dcterms:created xsi:type="dcterms:W3CDTF">2017-10-19T16:09:00Z</dcterms:created>
  <dcterms:modified xsi:type="dcterms:W3CDTF">2017-10-19T16:09:00Z</dcterms:modified>
</cp:coreProperties>
</file>